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832" w:rsidRPr="00583352" w:rsidRDefault="00061847" w:rsidP="00AC0832">
      <w:pPr>
        <w:tabs>
          <w:tab w:val="left" w:pos="3600"/>
        </w:tabs>
        <w:spacing w:before="520" w:after="60" w:line="420" w:lineRule="exact"/>
        <w:rPr>
          <w:rFonts w:ascii="TH SarabunIT๙" w:hAnsi="TH SarabunIT๙" w:cs="TH SarabunIT๙"/>
          <w:b/>
          <w:bCs/>
          <w:spacing w:val="-20"/>
          <w:sz w:val="58"/>
          <w:szCs w:val="58"/>
        </w:rPr>
      </w:pPr>
      <w:r w:rsidRPr="002530F2">
        <w:rPr>
          <w:rFonts w:ascii="TH SarabunIT๙" w:eastAsia="Cordia New" w:hAnsi="TH SarabunIT๙" w:cs="TH SarabunIT๙"/>
          <w:noProof/>
          <w:sz w:val="32"/>
          <w:szCs w:val="32"/>
          <w:cs/>
          <w:lang w:eastAsia="zh-CN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4701540</wp:posOffset>
                </wp:positionH>
                <wp:positionV relativeFrom="paragraph">
                  <wp:posOffset>-175260</wp:posOffset>
                </wp:positionV>
                <wp:extent cx="1314450" cy="1404620"/>
                <wp:effectExtent l="0" t="0" r="1905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0F2" w:rsidRPr="00061847" w:rsidRDefault="00061847" w:rsidP="0006184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</w:pPr>
                            <w:r w:rsidRPr="0006184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กรณีเบิกคืนเงินสด</w:t>
                            </w:r>
                            <w:r w:rsidRPr="0006184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0.2pt;margin-top:-13.8pt;width:103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">
                <v:textbox style="mso-fit-shape-to-text:t">
                  <w:txbxContent>
                    <w:p w:rsidR="002530F2" w:rsidRPr="00061847" w:rsidRDefault="00061847" w:rsidP="00061847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</w:pPr>
                      <w:r w:rsidRPr="00061847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(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กรณีเบิกคืนเงินสด</w:t>
                      </w:r>
                      <w:r w:rsidRPr="00061847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C0832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0" t="0" r="5715" b="0"/>
            <wp:wrapNone/>
            <wp:docPr id="21" name="Picture 28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rut_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8D2">
        <w:rPr>
          <w:rFonts w:ascii="TH SarabunIT๙" w:hAnsi="TH SarabunIT๙" w:cs="TH SarabunIT๙"/>
          <w:szCs w:val="24"/>
          <w:cs/>
        </w:rPr>
        <w:t xml:space="preserve"> </w:t>
      </w:r>
      <w:r w:rsidR="00AC0832" w:rsidRPr="00583352">
        <w:rPr>
          <w:rFonts w:ascii="TH SarabunIT๙" w:hAnsi="TH SarabunIT๙" w:cs="TH SarabunIT๙"/>
        </w:rPr>
        <w:tab/>
      </w:r>
      <w:r w:rsidR="002028D2">
        <w:rPr>
          <w:rFonts w:ascii="TH SarabunIT๙" w:hAnsi="TH SarabunIT๙" w:cs="TH SarabunIT๙"/>
          <w:szCs w:val="24"/>
          <w:cs/>
        </w:rPr>
        <w:t xml:space="preserve"> </w:t>
      </w:r>
      <w:r w:rsidR="00AC0832" w:rsidRPr="00583352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บันทึกข้อความ</w:t>
      </w:r>
    </w:p>
    <w:p w:rsidR="00AC0832" w:rsidRPr="00583352" w:rsidRDefault="00AC0832" w:rsidP="00AC0832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ED188D" id="Line 2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">
                <v:stroke dashstyle="1 1" endcap="round"/>
              </v:line>
            </w:pict>
          </mc:Fallback>
        </mc:AlternateContent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ส่วนราชการ </w:t>
      </w:r>
    </w:p>
    <w:p w:rsidR="00AC0832" w:rsidRPr="00583352" w:rsidRDefault="00AC0832" w:rsidP="00AC0832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7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CD9B34" id="Line 3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">
                <v:stroke dashstyle="1 1" endcap="round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6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162529" id="Line 3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">
                <v:stroke dashstyle="1 1" endcap="round"/>
              </v:line>
            </w:pict>
          </mc:Fallback>
        </mc:AlternateContent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58335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5513C">
        <w:rPr>
          <w:rFonts w:ascii="TH SarabunIT๙" w:hAnsi="TH SarabunIT๙" w:cs="TH SarabunIT๙" w:hint="cs"/>
          <w:sz w:val="32"/>
          <w:szCs w:val="32"/>
          <w:cs/>
        </w:rPr>
        <w:t>อว</w:t>
      </w:r>
      <w:r w:rsidR="0057427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FFB">
        <w:rPr>
          <w:rFonts w:ascii="TH SarabunIT๙" w:hAnsi="TH SarabunIT๙" w:cs="TH SarabunIT๙"/>
          <w:sz w:val="32"/>
          <w:szCs w:val="32"/>
          <w:cs/>
        </w:rPr>
        <w:t>๐</w:t>
      </w:r>
      <w:r w:rsidR="00286FFB">
        <w:rPr>
          <w:rFonts w:ascii="TH SarabunIT๙" w:hAnsi="TH SarabunIT๙" w:cs="TH SarabunIT๙" w:hint="cs"/>
          <w:sz w:val="32"/>
          <w:szCs w:val="32"/>
          <w:cs/>
        </w:rPr>
        <w:t>๖๒๑</w:t>
      </w:r>
      <w:r w:rsidRPr="002E1355">
        <w:rPr>
          <w:rFonts w:ascii="TH SarabunIT๙" w:hAnsi="TH SarabunIT๙" w:cs="TH SarabunIT๙"/>
          <w:sz w:val="32"/>
          <w:szCs w:val="32"/>
          <w:cs/>
        </w:rPr>
        <w:t>.</w:t>
      </w:r>
      <w:r w:rsidR="00B161B7">
        <w:rPr>
          <w:rFonts w:ascii="TH SarabunIT๙" w:hAnsi="TH SarabunIT๙" w:cs="TH SarabunIT๙"/>
          <w:sz w:val="32"/>
          <w:szCs w:val="32"/>
        </w:rPr>
        <w:t>xx</w:t>
      </w:r>
      <w:r w:rsidRPr="002E1355">
        <w:rPr>
          <w:rFonts w:ascii="TH SarabunIT๙" w:hAnsi="TH SarabunIT๙" w:cs="TH SarabunIT๙"/>
          <w:sz w:val="32"/>
          <w:szCs w:val="32"/>
          <w:cs/>
        </w:rPr>
        <w:t>/</w:t>
      </w:r>
      <w:r w:rsidR="00E31B87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583352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>วันที</w:t>
      </w:r>
      <w:r w:rsidR="000A6CCB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่  </w:t>
      </w:r>
      <w:r w:rsidR="00E31B87">
        <w:rPr>
          <w:rFonts w:ascii="TH SarabunIT๙" w:hAnsi="TH SarabunIT๙" w:cs="TH SarabunIT๙" w:hint="cs"/>
          <w:sz w:val="32"/>
          <w:szCs w:val="32"/>
          <w:cs/>
        </w:rPr>
        <w:t>...  ...........................</w:t>
      </w:r>
      <w:r w:rsidR="00B551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52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6F0D">
        <w:rPr>
          <w:rFonts w:ascii="TH SarabunIT๙" w:hAnsi="TH SarabunIT๙" w:cs="TH SarabunIT๙" w:hint="cs"/>
          <w:sz w:val="32"/>
          <w:szCs w:val="32"/>
          <w:cs/>
        </w:rPr>
        <w:t>๒๕๖</w:t>
      </w:r>
      <w:r w:rsidR="00B161B7">
        <w:rPr>
          <w:rFonts w:ascii="TH SarabunIT๙" w:hAnsi="TH SarabunIT๙" w:cs="TH SarabunIT๙" w:hint="cs"/>
          <w:sz w:val="32"/>
          <w:szCs w:val="32"/>
          <w:cs/>
        </w:rPr>
        <w:t>8</w:t>
      </w:r>
    </w:p>
    <w:p w:rsidR="00E835D2" w:rsidRPr="007016B0" w:rsidRDefault="00AC0832" w:rsidP="004A7895">
      <w:pPr>
        <w:ind w:left="709" w:hanging="709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42D4269" wp14:editId="77597621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599B5C" id="Line 3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">
                <v:stroke dashstyle="1 1" endcap="round"/>
              </v:line>
            </w:pict>
          </mc:Fallback>
        </mc:AlternateContent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EC349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7895" w:rsidRPr="004A7895">
        <w:rPr>
          <w:rFonts w:ascii="TH SarabunIT๙" w:hAnsi="TH SarabunIT๙" w:cs="TH SarabunIT๙"/>
          <w:sz w:val="32"/>
          <w:szCs w:val="32"/>
          <w:cs/>
        </w:rPr>
        <w:t>ขอ</w:t>
      </w:r>
      <w:r w:rsidR="00E711BC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B57A37">
        <w:rPr>
          <w:rFonts w:ascii="TH SarabunIT๙" w:hAnsi="TH SarabunIT๙" w:cs="TH SarabunIT๙" w:hint="cs"/>
          <w:sz w:val="32"/>
          <w:szCs w:val="32"/>
          <w:cs/>
        </w:rPr>
        <w:t>เบิก</w:t>
      </w:r>
      <w:r w:rsidR="00502D11">
        <w:rPr>
          <w:rFonts w:ascii="TH SarabunIT๙" w:hAnsi="TH SarabunIT๙" w:cs="TH SarabunIT๙" w:hint="cs"/>
          <w:sz w:val="32"/>
          <w:szCs w:val="32"/>
          <w:cs/>
        </w:rPr>
        <w:t>ค่าตอบแทนคณะกรรมการประเมิน</w:t>
      </w:r>
      <w:r w:rsidR="00782CE8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782CE8">
        <w:rPr>
          <w:rFonts w:ascii="TH SarabunIT๙" w:hAnsi="TH SarabunIT๙" w:cs="TH SarabunIT๙" w:hint="cs"/>
          <w:b/>
          <w:bCs/>
          <w:sz w:val="40"/>
          <w:szCs w:val="40"/>
          <w:cs/>
        </w:rPr>
        <w:tab/>
      </w:r>
    </w:p>
    <w:p w:rsidR="00AC0832" w:rsidRDefault="00AC0832" w:rsidP="00571B1D">
      <w:pPr>
        <w:tabs>
          <w:tab w:val="left" w:pos="9000"/>
        </w:tabs>
        <w:spacing w:before="120" w:after="120"/>
        <w:rPr>
          <w:rFonts w:ascii="TH SarabunPSK" w:hAnsi="TH SarabunPSK" w:cs="TH SarabunPSK"/>
          <w:sz w:val="32"/>
          <w:szCs w:val="32"/>
          <w:cs/>
        </w:rPr>
      </w:pPr>
      <w:r w:rsidRPr="00094F08">
        <w:rPr>
          <w:rFonts w:ascii="TH SarabunPSK" w:hAnsi="TH SarabunPSK" w:cs="TH SarabunPSK"/>
          <w:sz w:val="32"/>
          <w:szCs w:val="32"/>
          <w:cs/>
        </w:rPr>
        <w:t xml:space="preserve">เรียน </w:t>
      </w:r>
      <w:r w:rsidR="001266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7105">
        <w:rPr>
          <w:rFonts w:ascii="TH SarabunPSK" w:hAnsi="TH SarabunPSK" w:cs="TH SarabunPSK" w:hint="cs"/>
          <w:sz w:val="32"/>
          <w:szCs w:val="32"/>
          <w:cs/>
        </w:rPr>
        <w:t>อธิการบดี</w:t>
      </w:r>
    </w:p>
    <w:p w:rsidR="00E711BC" w:rsidRPr="00E711BC" w:rsidRDefault="00B57A37" w:rsidP="008B149B">
      <w:pPr>
        <w:spacing w:before="12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ต้นเรื่อง/</w:t>
      </w:r>
      <w:r w:rsidR="00E711BC" w:rsidRPr="00E711BC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เรื่องเดิม</w:t>
      </w:r>
    </w:p>
    <w:p w:rsidR="00E573E9" w:rsidRPr="00E4360E" w:rsidRDefault="00B161B7" w:rsidP="00D76AB3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ตามที่หลักสูตร........................................... สาขาวิชา............................................................. คณะ............................................................................ ได้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จัด</w:t>
      </w:r>
      <w:r w:rsidRPr="00F336A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การประเมินคุณภาพภายใน ระดับ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หลักสูตร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ประจำปีการศึกษา ๒๕๖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7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ในระหว่างวันที่ 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- 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เดือน ............... 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๒๕๖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8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ณ ห้อง.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ชั้น 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อาคาร 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... มหาวิทยาลัยราชภัฏสกลนคร ตามคำสั่งคณะ....................................................ที่ ........../2568 เรื่อง </w:t>
      </w:r>
      <w:r w:rsidRP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แต่งตั้งคณะกรรมการประเมินคุณภาพการศึกษาภายใน ระดับหลักสูตร ตามเกณฑ์ </w:t>
      </w:r>
      <w:r w:rsidRPr="00D76AB3">
        <w:rPr>
          <w:rFonts w:ascii="TH SarabunIT๙" w:eastAsia="Cordia New" w:hAnsi="TH SarabunIT๙" w:cs="TH SarabunIT๙"/>
          <w:sz w:val="32"/>
          <w:szCs w:val="32"/>
          <w:lang w:eastAsia="zh-CN"/>
        </w:rPr>
        <w:t>AUN</w:t>
      </w:r>
      <w:r w:rsidRP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</w:t>
      </w:r>
      <w:r w:rsidRPr="00D76AB3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QA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คณะ..................................................</w:t>
      </w:r>
      <w:r w:rsidRP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ประจำปีการศึกษา  256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7 นั้น</w:t>
      </w:r>
    </w:p>
    <w:p w:rsidR="00582AB6" w:rsidRPr="00EE0736" w:rsidRDefault="00582AB6" w:rsidP="00582AB6">
      <w:pPr>
        <w:spacing w:before="12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EE073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ข้อเท็จจริง</w:t>
      </w:r>
    </w:p>
    <w:p w:rsidR="00561AAF" w:rsidRDefault="00C15AE7" w:rsidP="00561AAF">
      <w:pPr>
        <w:spacing w:before="60" w:after="240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การประเมินคุณภาพการศึกษาภายใน 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ระดับหลักสูตร ด้วยเกณฑ์ 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AUN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QA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ประจำ</w:t>
      </w:r>
      <w:r w:rsidR="008A5A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ปีการศึกษา 256</w:t>
      </w:r>
      <w:r w:rsidR="00B161B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7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หลักสูตร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ได้เชิญผู้ทรงคุณวุฒิ</w:t>
      </w:r>
      <w:r w:rsidR="006A4F9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ที่มีความเชี่ยวชาญ</w:t>
      </w:r>
      <w:r w:rsidR="008A5A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และ</w:t>
      </w:r>
      <w:r w:rsidR="008371C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มีประสบการณ์ด้านการประเมินคุณภาพการศึกษา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เกณฑ์ </w:t>
      </w:r>
      <w:r w:rsid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AUN</w:t>
      </w:r>
      <w:r w:rsidR="00C0021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</w:t>
      </w:r>
      <w:r w:rsid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QA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จำนวน </w:t>
      </w:r>
      <w:r w:rsidR="00B161B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ท่าน เป็นคณะกรรมการประเมินฯ 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ทั้งนี้ </w:t>
      </w:r>
      <w:r w:rsidR="008371C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มี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การจ่ายค่าตอบแทนการประเมินคุณภาพการศึกษาภายใน</w:t>
      </w:r>
      <w:r w:rsidR="008A5A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แก่คณะกรรมการประเมินเรียบร้อยแล้ว</w:t>
      </w:r>
      <w:r w:rsidR="008371C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8A5A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รายละเอียด</w:t>
      </w:r>
      <w:r w:rsidR="008371C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ดังนี้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1695"/>
      </w:tblGrid>
      <w:tr w:rsidR="003F201B" w:rsidRPr="003F201B" w:rsidTr="00B50067">
        <w:tc>
          <w:tcPr>
            <w:tcW w:w="704" w:type="dxa"/>
          </w:tcPr>
          <w:p w:rsidR="008371C7" w:rsidRPr="003F201B" w:rsidRDefault="003F201B" w:rsidP="00DB1665">
            <w:pPr>
              <w:spacing w:line="276" w:lineRule="auto"/>
              <w:ind w:left="-120" w:right="-108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3F201B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ลำดับที่</w:t>
            </w:r>
          </w:p>
        </w:tc>
        <w:tc>
          <w:tcPr>
            <w:tcW w:w="6662" w:type="dxa"/>
          </w:tcPr>
          <w:p w:rsidR="008371C7" w:rsidRPr="003F201B" w:rsidRDefault="003F201B" w:rsidP="00DB1665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3F201B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รายการ</w:t>
            </w:r>
          </w:p>
        </w:tc>
        <w:tc>
          <w:tcPr>
            <w:tcW w:w="1695" w:type="dxa"/>
          </w:tcPr>
          <w:p w:rsidR="008371C7" w:rsidRPr="003F201B" w:rsidRDefault="008371C7" w:rsidP="00DB1665">
            <w:pPr>
              <w:spacing w:line="276" w:lineRule="auto"/>
              <w:ind w:left="-104" w:right="-116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3F201B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จำนวนเงิน (บาท)</w:t>
            </w:r>
          </w:p>
        </w:tc>
      </w:tr>
      <w:tr w:rsidR="00E86893" w:rsidRPr="003F201B" w:rsidTr="009849B9">
        <w:tc>
          <w:tcPr>
            <w:tcW w:w="9061" w:type="dxa"/>
            <w:gridSpan w:val="3"/>
          </w:tcPr>
          <w:p w:rsidR="00E86893" w:rsidRPr="00E86893" w:rsidRDefault="00E86893" w:rsidP="00DB1665">
            <w:pPr>
              <w:spacing w:line="276" w:lineRule="auto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E86893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ค่าตอบแทนการประเมินคุณภาพการศึกษาภายใน ระดับหลักสูตร ด้วยเกณฑ์ </w:t>
            </w:r>
            <w:r w:rsidRPr="00E86893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AUN</w:t>
            </w:r>
            <w:r w:rsidRPr="00E86893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-</w:t>
            </w:r>
            <w:r w:rsidRPr="00E86893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QA</w:t>
            </w:r>
          </w:p>
        </w:tc>
      </w:tr>
      <w:tr w:rsidR="003F201B" w:rsidRPr="003F201B" w:rsidTr="00B50067">
        <w:tc>
          <w:tcPr>
            <w:tcW w:w="704" w:type="dxa"/>
          </w:tcPr>
          <w:p w:rsidR="008371C7" w:rsidRPr="003F201B" w:rsidRDefault="008A5AC5" w:rsidP="00DB1665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6662" w:type="dxa"/>
          </w:tcPr>
          <w:p w:rsidR="00561AAF" w:rsidRDefault="008A5AC5" w:rsidP="00DB1665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...................................................................................... </w:t>
            </w:r>
          </w:p>
          <w:p w:rsidR="00DB1665" w:rsidRDefault="00DB1665" w:rsidP="00DB1665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มหาวิทยาลัย.................................................................</w:t>
            </w:r>
          </w:p>
          <w:p w:rsidR="008371C7" w:rsidRPr="003F201B" w:rsidRDefault="008A5AC5" w:rsidP="00DB1665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ตำแหน่ง ประธานกรรมการ</w:t>
            </w:r>
            <w:r w:rsidR="002530F2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 (บุคลากร</w:t>
            </w:r>
            <w:r w:rsidR="00561AAF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ภายนอก)</w:t>
            </w:r>
          </w:p>
        </w:tc>
        <w:tc>
          <w:tcPr>
            <w:tcW w:w="1695" w:type="dxa"/>
          </w:tcPr>
          <w:p w:rsidR="008371C7" w:rsidRPr="003F201B" w:rsidRDefault="00A43310" w:rsidP="00DB1665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</w:t>
            </w:r>
            <w:r w:rsidR="00561AAF"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xxx</w:t>
            </w:r>
            <w:r w:rsidR="00B50067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.00</w:t>
            </w:r>
          </w:p>
        </w:tc>
      </w:tr>
      <w:tr w:rsidR="008A5AC5" w:rsidRPr="003F201B" w:rsidTr="00B50067">
        <w:tc>
          <w:tcPr>
            <w:tcW w:w="704" w:type="dxa"/>
          </w:tcPr>
          <w:p w:rsidR="008A5AC5" w:rsidRDefault="008A5AC5" w:rsidP="00DB1665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6662" w:type="dxa"/>
          </w:tcPr>
          <w:p w:rsidR="00DB1665" w:rsidRDefault="00561AAF" w:rsidP="00DB1665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......................................................................................</w:t>
            </w:r>
          </w:p>
          <w:p w:rsidR="00561AAF" w:rsidRDefault="00DB1665" w:rsidP="00DB1665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มหาวิทยาลัย.................................................................</w:t>
            </w:r>
            <w:r w:rsidR="00561AAF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</w:p>
          <w:p w:rsidR="008A5AC5" w:rsidRPr="003F201B" w:rsidRDefault="00A43310" w:rsidP="00DB1665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ตำแหน่ง </w:t>
            </w:r>
            <w:r w:rsidR="002530F2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กรรมการ (บุคลากร</w:t>
            </w:r>
            <w:r w:rsidR="00561AAF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ภายนอก</w:t>
            </w:r>
            <w:r w:rsidR="002530F2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/ภายใน</w:t>
            </w:r>
            <w:r w:rsidR="00561AAF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695" w:type="dxa"/>
          </w:tcPr>
          <w:p w:rsidR="008A5AC5" w:rsidRDefault="00A43310" w:rsidP="00DB1665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x,xxx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.00</w:t>
            </w:r>
          </w:p>
        </w:tc>
      </w:tr>
      <w:tr w:rsidR="00B161B7" w:rsidRPr="003F201B" w:rsidTr="00B50067">
        <w:tc>
          <w:tcPr>
            <w:tcW w:w="704" w:type="dxa"/>
          </w:tcPr>
          <w:p w:rsidR="00B161B7" w:rsidRDefault="00B161B7" w:rsidP="00B161B7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</w:t>
            </w:r>
          </w:p>
        </w:tc>
        <w:tc>
          <w:tcPr>
            <w:tcW w:w="6662" w:type="dxa"/>
          </w:tcPr>
          <w:p w:rsidR="00B161B7" w:rsidRPr="003F201B" w:rsidRDefault="00B161B7" w:rsidP="00B161B7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(เพิ่มข้อมูลกรณีมีกรรมการมากกว่า 1 คน)</w:t>
            </w:r>
          </w:p>
        </w:tc>
        <w:tc>
          <w:tcPr>
            <w:tcW w:w="1695" w:type="dxa"/>
          </w:tcPr>
          <w:p w:rsidR="00B161B7" w:rsidRDefault="00B161B7" w:rsidP="00B161B7">
            <w:pPr>
              <w:spacing w:line="276" w:lineRule="auto"/>
              <w:jc w:val="right"/>
              <w:rPr>
                <w:rFonts w:ascii="TH SarabunIT๙" w:eastAsia="Cordia New" w:hAnsi="TH SarabunIT๙" w:cs="TH SarabunIT๙" w:hint="cs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x,xxx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.00</w:t>
            </w:r>
          </w:p>
        </w:tc>
      </w:tr>
      <w:tr w:rsidR="002530F2" w:rsidRPr="003F201B" w:rsidTr="00B50067">
        <w:tc>
          <w:tcPr>
            <w:tcW w:w="704" w:type="dxa"/>
          </w:tcPr>
          <w:p w:rsidR="002530F2" w:rsidRDefault="002530F2" w:rsidP="002530F2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6662" w:type="dxa"/>
          </w:tcPr>
          <w:p w:rsidR="002530F2" w:rsidRDefault="002530F2" w:rsidP="002530F2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......................................................................................</w:t>
            </w:r>
          </w:p>
          <w:p w:rsidR="002530F2" w:rsidRDefault="002530F2" w:rsidP="002530F2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มหาวิทยาลัย................................................................. </w:t>
            </w:r>
          </w:p>
          <w:p w:rsidR="002530F2" w:rsidRPr="003F201B" w:rsidRDefault="002530F2" w:rsidP="002530F2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ตำแหน่ง เลขานุการ (บุคลากรภายใน)</w:t>
            </w:r>
          </w:p>
        </w:tc>
        <w:tc>
          <w:tcPr>
            <w:tcW w:w="1695" w:type="dxa"/>
          </w:tcPr>
          <w:p w:rsidR="002530F2" w:rsidRDefault="002530F2" w:rsidP="002530F2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x,xxx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.00</w:t>
            </w:r>
          </w:p>
        </w:tc>
      </w:tr>
      <w:tr w:rsidR="002530F2" w:rsidRPr="003F201B" w:rsidTr="00157612">
        <w:tc>
          <w:tcPr>
            <w:tcW w:w="7366" w:type="dxa"/>
            <w:gridSpan w:val="2"/>
          </w:tcPr>
          <w:p w:rsidR="002530F2" w:rsidRPr="00BA3D82" w:rsidRDefault="002530F2" w:rsidP="002530F2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BA3D82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รวมทั้งสิ้น (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............................................................................</w:t>
            </w:r>
            <w:r w:rsidRPr="00BA3D82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บาทถ้วน)</w:t>
            </w:r>
          </w:p>
        </w:tc>
        <w:tc>
          <w:tcPr>
            <w:tcW w:w="1695" w:type="dxa"/>
          </w:tcPr>
          <w:p w:rsidR="002530F2" w:rsidRPr="00BA3D82" w:rsidRDefault="002530F2" w:rsidP="002530F2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x</w:t>
            </w:r>
            <w:r w:rsidRPr="00BA3D8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xxx</w:t>
            </w:r>
            <w:r w:rsidRPr="00BA3D82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.00</w:t>
            </w:r>
          </w:p>
        </w:tc>
      </w:tr>
    </w:tbl>
    <w:p w:rsidR="002530F2" w:rsidRDefault="00BA3D82" w:rsidP="00BA3D82">
      <w:pPr>
        <w:spacing w:before="60"/>
        <w:jc w:val="thaiDistribute"/>
        <w:rPr>
          <w:rFonts w:ascii="TH SarabunIT๙" w:eastAsia="Cordia New" w:hAnsi="TH SarabunIT๙" w:cs="TH SarabunIT๙" w:hint="cs"/>
          <w:color w:val="FF0000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color w:val="FF0000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color w:val="FF0000"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/>
          <w:color w:val="FF0000"/>
          <w:sz w:val="32"/>
          <w:szCs w:val="32"/>
          <w:cs/>
          <w:lang w:eastAsia="zh-CN"/>
        </w:rPr>
        <w:tab/>
      </w:r>
    </w:p>
    <w:p w:rsidR="002530F2" w:rsidRDefault="002530F2" w:rsidP="002530F2">
      <w:pPr>
        <w:spacing w:before="60"/>
        <w:jc w:val="right"/>
        <w:rPr>
          <w:rFonts w:ascii="TH SarabunIT๙" w:eastAsia="Cordia New" w:hAnsi="TH SarabunIT๙" w:cs="TH SarabunIT๙"/>
          <w:color w:val="FF0000"/>
          <w:sz w:val="32"/>
          <w:szCs w:val="32"/>
          <w:lang w:eastAsia="zh-CN"/>
        </w:rPr>
      </w:pPr>
      <w:r w:rsidRPr="002530F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กฎหมายที่เกี่ยวข้อง</w:t>
      </w:r>
      <w:r w:rsidRPr="002530F2">
        <w:rPr>
          <w:rFonts w:ascii="TH SarabunIT๙" w:eastAsia="Cordia New" w:hAnsi="TH SarabunIT๙" w:cs="TH SarabunIT๙"/>
          <w:sz w:val="32"/>
          <w:szCs w:val="32"/>
          <w:lang w:eastAsia="zh-CN"/>
        </w:rPr>
        <w:t>…</w:t>
      </w:r>
    </w:p>
    <w:p w:rsidR="00E47AE6" w:rsidRPr="00EE0736" w:rsidRDefault="00EE0736" w:rsidP="002530F2">
      <w:pPr>
        <w:spacing w:before="60"/>
        <w:ind w:left="720"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EE073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lastRenderedPageBreak/>
        <w:t>กฎหมายที่เกี่ยวข้อง</w:t>
      </w:r>
    </w:p>
    <w:p w:rsidR="003F416F" w:rsidRDefault="00171C16" w:rsidP="002530F2">
      <w:pPr>
        <w:spacing w:before="60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อาศัยอำนาจตาม ประกาศมหาวิทยาลัยราชภัฏสกลนคร เรื่อง</w:t>
      </w:r>
      <w:r w:rsidR="00CA4C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อัตราการจ่ายค่าตอบแทนและค่าใช้จ่ายอื่นในการประเมินคุณภาพการศึกษาภายใน พ.ศ. 2567 ข้อ 5 อัตราค่าตอบแทนการประเมินคุณภาพการศึกษาภายใน (3.2) การประเมินคุณภาพการศึกษาภายใน ระดับหลักสูตร</w:t>
      </w:r>
      <w:r w:rsidR="00CA4C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CA4C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ด้วยเกณฑ์ </w:t>
      </w:r>
      <w:r w:rsidR="00CA4CC5">
        <w:rPr>
          <w:rFonts w:ascii="TH SarabunIT๙" w:eastAsia="Cordia New" w:hAnsi="TH SarabunIT๙" w:cs="TH SarabunIT๙"/>
          <w:sz w:val="32"/>
          <w:szCs w:val="32"/>
          <w:lang w:eastAsia="zh-CN"/>
        </w:rPr>
        <w:t>AUN</w:t>
      </w:r>
      <w:r w:rsidR="00CA4C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</w:t>
      </w:r>
      <w:r w:rsidR="00CA4CC5">
        <w:rPr>
          <w:rFonts w:ascii="TH SarabunIT๙" w:eastAsia="Cordia New" w:hAnsi="TH SarabunIT๙" w:cs="TH SarabunIT๙"/>
          <w:sz w:val="32"/>
          <w:szCs w:val="32"/>
          <w:lang w:eastAsia="zh-CN"/>
        </w:rPr>
        <w:t>QA</w:t>
      </w:r>
    </w:p>
    <w:p w:rsidR="0002062A" w:rsidRPr="003F416F" w:rsidRDefault="0002062A" w:rsidP="00582AB6">
      <w:pPr>
        <w:spacing w:before="6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3F416F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ข้อเสนอเพื่อพิจารณา</w:t>
      </w:r>
    </w:p>
    <w:p w:rsidR="008D74CF" w:rsidRPr="008429FE" w:rsidRDefault="00EF6AFC" w:rsidP="00166B08">
      <w:pPr>
        <w:spacing w:before="60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ในการนี้ </w:t>
      </w:r>
      <w:r w:rsidR="002142FC" w:rsidRPr="002142FC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หลักสูตร.............................</w:t>
      </w:r>
      <w:r w:rsidR="002142FC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</w:t>
      </w:r>
      <w:r w:rsidR="002142FC" w:rsidRPr="002142FC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 สาขาวิชา............................................................. คณะ............................................................................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มหาวิทยาลัยราชภัฏสกลนคร จึงขออนุมัติเบิก</w:t>
      </w:r>
      <w:r w:rsidR="007266A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ค่าตอบแทน </w:t>
      </w:r>
      <w:r w:rsidR="00B161B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จากเงินประมาณเงินรายได้ โครงการประเมินคุณภาพการศึกษาภายใน ระดับหลักสูตร ด้วยเกณฑ์ </w:t>
      </w:r>
      <w:r w:rsidR="00B161B7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AUN-QA </w:t>
      </w:r>
      <w:r w:rsidR="00B161B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ประจำปีการศึกษา 2567 รหัสโครงการ 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68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P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33110กกง08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W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05</w:t>
      </w:r>
      <w:r w:rsidR="00B161B7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กิจกรรมค่าตอบแทนคณะกรรมการประเมินคุณภาพภายในระดับหลักสูตร สำหรับหลักสูตรที่เริ่มประเมินด้วยเกณฑ์ 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AUN-QA 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ปีการศึกษา 2567</w:t>
      </w:r>
      <w:r w:rsidR="00B161B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รหัสกิจกรรม 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68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P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33110กกง08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W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05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P</w:t>
      </w:r>
      <w:r w:rsidR="00B161B7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01</w:t>
      </w:r>
      <w:r w:rsidR="0015761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เพื่อเป็นค่าใช้จ่ายดังกล่าว </w:t>
      </w:r>
      <w:r w:rsidR="007266A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เป็นจำนวนเงิน .</w:t>
      </w:r>
      <w:r w:rsidR="00570B3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บาท (</w:t>
      </w:r>
      <w:r w:rsidR="00570B3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</w:t>
      </w:r>
      <w:r w:rsidR="007266A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</w:t>
      </w:r>
      <w:r w:rsidR="00570B3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</w:t>
      </w:r>
      <w:r w:rsidR="008D5AA8" w:rsidRPr="008D5AA8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บาทถ้วน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)</w:t>
      </w:r>
      <w:r w:rsidR="00166B0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เพื่อคืนเงินสดให้ </w:t>
      </w:r>
      <w:r w:rsidR="00570B3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นาย/นาง/นางสาว.............................................................. </w:t>
      </w:r>
      <w:r w:rsidR="00166B0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ต่อไป</w:t>
      </w:r>
      <w:r w:rsidR="00F1701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โดยใช้บัญชีธนาคาร........................................</w:t>
      </w:r>
      <w:r w:rsidR="00C122F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</w:t>
      </w:r>
      <w:r w:rsidR="00F1701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 เลขบัญชี ...................................................................</w:t>
      </w:r>
    </w:p>
    <w:p w:rsidR="008B149B" w:rsidRPr="002E1355" w:rsidRDefault="00E573E9" w:rsidP="00125E05">
      <w:pPr>
        <w:spacing w:before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573E9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จึงเรียนมาเพื่อโปรดพิจารณา</w:t>
      </w:r>
      <w:r w:rsidR="000A6CCB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</w:p>
    <w:p w:rsidR="00A967CB" w:rsidRDefault="00A967CB" w:rsidP="00A967CB">
      <w:pPr>
        <w:pStyle w:val="2"/>
        <w:numPr>
          <w:ilvl w:val="1"/>
          <w:numId w:val="26"/>
        </w:numPr>
        <w:suppressAutoHyphens/>
        <w:spacing w:before="0" w:after="0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583352">
        <w:rPr>
          <w:rFonts w:ascii="TH SarabunIT๙" w:hAnsi="TH SarabunIT๙" w:cs="TH SarabunIT๙"/>
          <w:cs/>
        </w:rPr>
        <w:t xml:space="preserve">                                       </w:t>
      </w:r>
      <w:r w:rsidRPr="00583352">
        <w:rPr>
          <w:rFonts w:ascii="TH SarabunIT๙" w:hAnsi="TH SarabunIT๙" w:cs="TH SarabunIT๙"/>
          <w:sz w:val="32"/>
          <w:szCs w:val="32"/>
          <w:cs/>
        </w:rPr>
        <w:t xml:space="preserve">      </w:t>
      </w:r>
    </w:p>
    <w:p w:rsidR="002F1033" w:rsidRPr="002F1033" w:rsidRDefault="002F1033" w:rsidP="002F1033"/>
    <w:p w:rsidR="008B149B" w:rsidRPr="008B149B" w:rsidRDefault="00A967CB" w:rsidP="008B149B">
      <w:pPr>
        <w:pStyle w:val="2"/>
        <w:suppressAutoHyphens/>
        <w:spacing w:after="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2C5B64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  </w:t>
      </w:r>
      <w:r w:rsidR="008B149B"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(</w:t>
      </w:r>
      <w:r w:rsidR="00570B3E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.......................................................</w:t>
      </w:r>
      <w:r w:rsidR="008B149B"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)</w:t>
      </w:r>
    </w:p>
    <w:p w:rsidR="007A2BC8" w:rsidRPr="00117105" w:rsidRDefault="008B149B" w:rsidP="00117105">
      <w:pPr>
        <w:pStyle w:val="2"/>
        <w:suppressAutoHyphens/>
        <w:spacing w:before="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  </w:t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 </w:t>
      </w:r>
      <w:r w:rsidR="00AA1BE4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</w:t>
      </w:r>
      <w:r w:rsidR="00E26A1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570B3E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ประธานหลักสูตร...........................................</w:t>
      </w:r>
      <w:r w:rsidR="007A2B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34D5A" w:rsidRDefault="00B34D5A" w:rsidP="008B149B">
      <w:pPr>
        <w:rPr>
          <w:rFonts w:ascii="TH SarabunPSK" w:hAnsi="TH SarabunPSK" w:cs="TH SarabunPSK"/>
          <w:sz w:val="32"/>
          <w:szCs w:val="32"/>
          <w:cs/>
        </w:rPr>
        <w:sectPr w:rsidR="00B34D5A" w:rsidSect="00571B1D">
          <w:headerReference w:type="even" r:id="rId9"/>
          <w:headerReference w:type="default" r:id="rId10"/>
          <w:footerReference w:type="first" r:id="rId11"/>
          <w:pgSz w:w="11906" w:h="16838" w:code="9"/>
          <w:pgMar w:top="851" w:right="1134" w:bottom="567" w:left="1701" w:header="845" w:footer="1128" w:gutter="0"/>
          <w:pgNumType w:fmt="thaiNumbers"/>
          <w:cols w:space="720"/>
          <w:titlePg/>
          <w:docGrid w:linePitch="360"/>
        </w:sectPr>
      </w:pPr>
    </w:p>
    <w:p w:rsidR="00B34D5A" w:rsidRPr="009D51FA" w:rsidRDefault="00B34D5A" w:rsidP="00FA683D">
      <w:pPr>
        <w:rPr>
          <w:rFonts w:ascii="TH SarabunPSK" w:hAnsi="TH SarabunPSK" w:cs="TH SarabunPSK"/>
          <w:sz w:val="32"/>
          <w:szCs w:val="32"/>
        </w:rPr>
      </w:pPr>
    </w:p>
    <w:p w:rsidR="008F0D51" w:rsidRPr="00FA683D" w:rsidRDefault="008F0D51" w:rsidP="00FA683D">
      <w:pPr>
        <w:rPr>
          <w:rFonts w:ascii="TH SarabunPSK" w:hAnsi="TH SarabunPSK" w:cs="TH SarabunPSK"/>
          <w:sz w:val="32"/>
          <w:szCs w:val="32"/>
        </w:rPr>
      </w:pPr>
    </w:p>
    <w:p w:rsidR="008D74CF" w:rsidRPr="00FA683D" w:rsidRDefault="008D74CF" w:rsidP="00FA683D">
      <w:pPr>
        <w:rPr>
          <w:rFonts w:ascii="TH SarabunPSK" w:hAnsi="TH SarabunPSK" w:cs="TH SarabunPSK"/>
          <w:sz w:val="32"/>
          <w:szCs w:val="32"/>
        </w:rPr>
      </w:pPr>
      <w:r w:rsidRPr="00FA683D">
        <w:rPr>
          <w:rFonts w:ascii="TH SarabunPSK" w:hAnsi="TH SarabunPSK" w:cs="TH SarabunPSK" w:hint="cs"/>
          <w:sz w:val="32"/>
          <w:szCs w:val="32"/>
          <w:cs/>
        </w:rPr>
        <w:t>เรียน อธิการบดี</w:t>
      </w:r>
    </w:p>
    <w:p w:rsidR="008D74CF" w:rsidRPr="00FA683D" w:rsidRDefault="008D74CF" w:rsidP="00FA683D">
      <w:pPr>
        <w:ind w:firstLine="567"/>
        <w:rPr>
          <w:rFonts w:ascii="TH SarabunPSK" w:hAnsi="TH SarabunPSK" w:cs="TH SarabunPSK"/>
          <w:sz w:val="32"/>
          <w:szCs w:val="32"/>
        </w:rPr>
      </w:pPr>
      <w:r w:rsidRPr="00FA683D">
        <w:rPr>
          <w:rFonts w:ascii="TH SarabunPSK" w:hAnsi="TH SarabunPSK" w:cs="TH SarabunPSK" w:hint="cs"/>
          <w:sz w:val="32"/>
          <w:szCs w:val="32"/>
          <w:cs/>
        </w:rPr>
        <w:t>เพื่อโปรดพิจารณาอนุมัติ</w:t>
      </w:r>
    </w:p>
    <w:p w:rsidR="008D74CF" w:rsidRPr="00FA683D" w:rsidRDefault="008D74CF" w:rsidP="00862A94">
      <w:pPr>
        <w:spacing w:before="240" w:after="240"/>
        <w:ind w:firstLine="567"/>
        <w:rPr>
          <w:rFonts w:ascii="TH SarabunPSK" w:hAnsi="TH SarabunPSK" w:cs="TH SarabunPSK"/>
          <w:sz w:val="32"/>
          <w:szCs w:val="32"/>
        </w:rPr>
      </w:pPr>
    </w:p>
    <w:p w:rsidR="008D74CF" w:rsidRPr="00FA683D" w:rsidRDefault="008F0D51" w:rsidP="00FA683D">
      <w:pPr>
        <w:rPr>
          <w:rFonts w:ascii="TH SarabunPSK" w:hAnsi="TH SarabunPSK" w:cs="TH SarabunPSK"/>
          <w:sz w:val="32"/>
          <w:szCs w:val="32"/>
        </w:rPr>
      </w:pPr>
      <w:r w:rsidRPr="00FA683D">
        <w:rPr>
          <w:rFonts w:ascii="TH SarabunPSK" w:hAnsi="TH SarabunPSK" w:cs="TH SarabunPSK"/>
          <w:sz w:val="32"/>
          <w:szCs w:val="32"/>
          <w:cs/>
        </w:rPr>
        <w:t>(</w:t>
      </w:r>
      <w:r w:rsidR="002F103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</w:t>
      </w:r>
      <w:r w:rsidRPr="00FA683D">
        <w:rPr>
          <w:rFonts w:ascii="TH SarabunPSK" w:hAnsi="TH SarabunPSK" w:cs="TH SarabunPSK"/>
          <w:sz w:val="32"/>
          <w:szCs w:val="32"/>
          <w:cs/>
        </w:rPr>
        <w:t>)</w:t>
      </w:r>
    </w:p>
    <w:p w:rsidR="00FA683D" w:rsidRDefault="00125E05" w:rsidP="00FA683D">
      <w:pPr>
        <w:rPr>
          <w:rFonts w:ascii="TH SarabunPSK" w:hAnsi="TH SarabunPSK" w:cs="TH SarabunPSK"/>
          <w:sz w:val="32"/>
          <w:szCs w:val="32"/>
          <w:cs/>
        </w:rPr>
      </w:pPr>
      <w:r w:rsidRPr="00FA683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F1033">
        <w:rPr>
          <w:rFonts w:ascii="TH SarabunPSK" w:hAnsi="TH SarabunPSK" w:cs="TH SarabunPSK" w:hint="cs"/>
          <w:sz w:val="32"/>
          <w:szCs w:val="32"/>
          <w:cs/>
        </w:rPr>
        <w:t>คณบดีคณะ.................................................</w:t>
      </w:r>
    </w:p>
    <w:p w:rsidR="00FA683D" w:rsidRDefault="00FA683D" w:rsidP="00FA683D">
      <w:pPr>
        <w:rPr>
          <w:rFonts w:ascii="TH SarabunPSK" w:hAnsi="TH SarabunPSK" w:cs="TH SarabunPSK"/>
          <w:sz w:val="32"/>
          <w:szCs w:val="32"/>
        </w:rPr>
      </w:pPr>
    </w:p>
    <w:p w:rsidR="00FA683D" w:rsidRDefault="00FA683D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AA1BE4" w:rsidRDefault="00AA1BE4" w:rsidP="00FA683D">
      <w:pPr>
        <w:rPr>
          <w:rFonts w:ascii="TH SarabunPSK" w:hAnsi="TH SarabunPSK" w:cs="TH SarabunPSK"/>
          <w:sz w:val="32"/>
          <w:szCs w:val="32"/>
        </w:rPr>
      </w:pPr>
    </w:p>
    <w:p w:rsidR="00166B08" w:rsidRPr="00FA683D" w:rsidRDefault="00166B08" w:rsidP="00FA683D">
      <w:pPr>
        <w:rPr>
          <w:rFonts w:ascii="TH SarabunPSK" w:hAnsi="TH SarabunPSK" w:cs="TH SarabunPSK" w:hint="cs"/>
          <w:sz w:val="32"/>
          <w:szCs w:val="32"/>
          <w:cs/>
        </w:rPr>
      </w:pPr>
      <w:bookmarkStart w:id="0" w:name="_GoBack"/>
      <w:bookmarkEnd w:id="0"/>
    </w:p>
    <w:p w:rsidR="00125E05" w:rsidRPr="00FA683D" w:rsidRDefault="00DB2037" w:rsidP="00FA683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  ) </w:t>
      </w:r>
      <w:r w:rsidR="00125E05" w:rsidRPr="00FA683D">
        <w:rPr>
          <w:rFonts w:ascii="TH SarabunPSK" w:hAnsi="TH SarabunPSK" w:cs="TH SarabunPSK" w:hint="cs"/>
          <w:sz w:val="32"/>
          <w:szCs w:val="32"/>
          <w:cs/>
        </w:rPr>
        <w:t>อนุมัติ</w:t>
      </w:r>
    </w:p>
    <w:p w:rsidR="00125E05" w:rsidRPr="00FA683D" w:rsidRDefault="00125E05" w:rsidP="00862A94">
      <w:pPr>
        <w:spacing w:before="240" w:after="240"/>
        <w:rPr>
          <w:rFonts w:ascii="TH SarabunPSK" w:hAnsi="TH SarabunPSK" w:cs="TH SarabunPSK"/>
          <w:sz w:val="32"/>
          <w:szCs w:val="32"/>
        </w:rPr>
      </w:pPr>
    </w:p>
    <w:p w:rsidR="00125E05" w:rsidRPr="00FA683D" w:rsidRDefault="00166B08" w:rsidP="00FA683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25E05" w:rsidRPr="00FA683D">
        <w:rPr>
          <w:rFonts w:ascii="TH SarabunPSK" w:hAnsi="TH SarabunPSK" w:cs="TH SarabunPSK" w:hint="cs"/>
          <w:sz w:val="32"/>
          <w:szCs w:val="32"/>
          <w:cs/>
        </w:rPr>
        <w:t>(</w:t>
      </w:r>
      <w:r w:rsidR="002F1033" w:rsidRPr="00FA683D">
        <w:rPr>
          <w:rFonts w:ascii="TH SarabunPSK" w:hAnsi="TH SarabunPSK" w:cs="TH SarabunPSK"/>
          <w:sz w:val="32"/>
          <w:szCs w:val="32"/>
          <w:cs/>
        </w:rPr>
        <w:t>ผู้ช่วยศาสตร</w:t>
      </w:r>
      <w:r w:rsidR="002F1033">
        <w:rPr>
          <w:rFonts w:ascii="TH SarabunPSK" w:hAnsi="TH SarabunPSK" w:cs="TH SarabunPSK" w:hint="cs"/>
          <w:sz w:val="32"/>
          <w:szCs w:val="32"/>
          <w:cs/>
        </w:rPr>
        <w:t>า</w:t>
      </w:r>
      <w:r w:rsidR="002F1033" w:rsidRPr="00FA683D">
        <w:rPr>
          <w:rFonts w:ascii="TH SarabunPSK" w:hAnsi="TH SarabunPSK" w:cs="TH SarabunPSK"/>
          <w:sz w:val="32"/>
          <w:szCs w:val="32"/>
          <w:cs/>
        </w:rPr>
        <w:t>จารย์ ดร.สมบูรณ์  ชาวชายโขง</w:t>
      </w:r>
      <w:r w:rsidR="00125E05" w:rsidRPr="00FA683D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25E05" w:rsidRPr="00166B08" w:rsidRDefault="002F1033" w:rsidP="00166B08">
      <w:pPr>
        <w:ind w:right="-214"/>
        <w:rPr>
          <w:rFonts w:ascii="TH SarabunPSK" w:hAnsi="TH SarabunPSK" w:cs="TH SarabunPSK"/>
          <w:spacing w:val="-14"/>
          <w:sz w:val="32"/>
          <w:szCs w:val="32"/>
          <w:cs/>
        </w:rPr>
      </w:pPr>
      <w:r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                               รองอธิการบดี</w:t>
      </w:r>
    </w:p>
    <w:sectPr w:rsidR="00125E05" w:rsidRPr="00166B08" w:rsidSect="00125E05">
      <w:type w:val="continuous"/>
      <w:pgSz w:w="11906" w:h="16838" w:code="9"/>
      <w:pgMar w:top="851" w:right="1134" w:bottom="567" w:left="1701" w:header="845" w:footer="1128" w:gutter="0"/>
      <w:pgNumType w:fmt="thaiNumbers"/>
      <w:cols w:num="2"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6B8" w:rsidRDefault="009966B8">
      <w:r>
        <w:separator/>
      </w:r>
    </w:p>
  </w:endnote>
  <w:endnote w:type="continuationSeparator" w:id="0">
    <w:p w:rsidR="009966B8" w:rsidRDefault="00996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6B0" w:rsidRPr="00BF6536" w:rsidRDefault="007016B0" w:rsidP="00AD19B7">
    <w:pPr>
      <w:pStyle w:val="a8"/>
      <w:jc w:val="center"/>
      <w:rPr>
        <w:rFonts w:ascii="TH SarabunIT๙" w:hAnsi="TH SarabunIT๙" w:cs="TH SarabunIT๙"/>
        <w:b/>
        <w:bCs/>
        <w:i/>
        <w:iCs/>
        <w:sz w:val="36"/>
        <w:szCs w:val="3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6B8" w:rsidRDefault="009966B8">
      <w:r>
        <w:separator/>
      </w:r>
    </w:p>
  </w:footnote>
  <w:footnote w:type="continuationSeparator" w:id="0">
    <w:p w:rsidR="009966B8" w:rsidRDefault="00996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6B0" w:rsidRDefault="007016B0" w:rsidP="00D6626B">
    <w:pPr>
      <w:pStyle w:val="a5"/>
      <w:framePr w:wrap="around" w:vAnchor="text" w:hAnchor="margin" w:xAlign="center" w:y="1"/>
      <w:rPr>
        <w:rStyle w:val="a7"/>
      </w:rPr>
    </w:pPr>
    <w:r>
      <w:rPr>
        <w:rStyle w:val="a7"/>
        <w:cs/>
      </w:rPr>
      <w:fldChar w:fldCharType="begin"/>
    </w:r>
    <w:r>
      <w:rPr>
        <w:rStyle w:val="a7"/>
      </w:rPr>
      <w:instrText xml:space="preserve">PAGE  </w:instrText>
    </w:r>
    <w:r>
      <w:rPr>
        <w:rStyle w:val="a7"/>
        <w:cs/>
      </w:rPr>
      <w:fldChar w:fldCharType="separate"/>
    </w:r>
    <w:r w:rsidR="00B211D7">
      <w:rPr>
        <w:rStyle w:val="a7"/>
        <w:noProof/>
        <w:cs/>
      </w:rPr>
      <w:t>๑</w:t>
    </w:r>
    <w:r>
      <w:rPr>
        <w:rStyle w:val="a7"/>
        <w:cs/>
      </w:rPr>
      <w:fldChar w:fldCharType="end"/>
    </w:r>
  </w:p>
  <w:p w:rsidR="007016B0" w:rsidRDefault="007016B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038" w:rsidRDefault="006B7038">
    <w:pPr>
      <w:pStyle w:val="a5"/>
      <w:jc w:val="center"/>
    </w:pPr>
  </w:p>
  <w:p w:rsidR="007016B0" w:rsidRPr="00FD478B" w:rsidRDefault="007016B0" w:rsidP="00FD478B">
    <w:pPr>
      <w:pStyle w:val="a5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D475AE"/>
    <w:multiLevelType w:val="hybridMultilevel"/>
    <w:tmpl w:val="A7BC7322"/>
    <w:lvl w:ilvl="0" w:tplc="E020EA5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10EA1F02"/>
    <w:multiLevelType w:val="hybridMultilevel"/>
    <w:tmpl w:val="6D06F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31390"/>
    <w:multiLevelType w:val="hybridMultilevel"/>
    <w:tmpl w:val="45400468"/>
    <w:lvl w:ilvl="0" w:tplc="61F800B4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90A3ADF"/>
    <w:multiLevelType w:val="hybridMultilevel"/>
    <w:tmpl w:val="D298A670"/>
    <w:lvl w:ilvl="0" w:tplc="93F4A244">
      <w:start w:val="1"/>
      <w:numFmt w:val="thaiNumbers"/>
      <w:lvlText w:val="%1."/>
      <w:lvlJc w:val="left"/>
      <w:pPr>
        <w:ind w:left="3615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4335" w:hanging="360"/>
      </w:pPr>
    </w:lvl>
    <w:lvl w:ilvl="2" w:tplc="0409001B" w:tentative="1">
      <w:start w:val="1"/>
      <w:numFmt w:val="lowerRoman"/>
      <w:lvlText w:val="%3."/>
      <w:lvlJc w:val="right"/>
      <w:pPr>
        <w:ind w:left="5055" w:hanging="180"/>
      </w:pPr>
    </w:lvl>
    <w:lvl w:ilvl="3" w:tplc="0409000F" w:tentative="1">
      <w:start w:val="1"/>
      <w:numFmt w:val="decimal"/>
      <w:lvlText w:val="%4."/>
      <w:lvlJc w:val="left"/>
      <w:pPr>
        <w:ind w:left="5775" w:hanging="360"/>
      </w:pPr>
    </w:lvl>
    <w:lvl w:ilvl="4" w:tplc="04090019" w:tentative="1">
      <w:start w:val="1"/>
      <w:numFmt w:val="lowerLetter"/>
      <w:lvlText w:val="%5."/>
      <w:lvlJc w:val="left"/>
      <w:pPr>
        <w:ind w:left="6495" w:hanging="360"/>
      </w:pPr>
    </w:lvl>
    <w:lvl w:ilvl="5" w:tplc="0409001B" w:tentative="1">
      <w:start w:val="1"/>
      <w:numFmt w:val="lowerRoman"/>
      <w:lvlText w:val="%6."/>
      <w:lvlJc w:val="right"/>
      <w:pPr>
        <w:ind w:left="7215" w:hanging="180"/>
      </w:pPr>
    </w:lvl>
    <w:lvl w:ilvl="6" w:tplc="0409000F" w:tentative="1">
      <w:start w:val="1"/>
      <w:numFmt w:val="decimal"/>
      <w:lvlText w:val="%7."/>
      <w:lvlJc w:val="left"/>
      <w:pPr>
        <w:ind w:left="7935" w:hanging="360"/>
      </w:pPr>
    </w:lvl>
    <w:lvl w:ilvl="7" w:tplc="04090019" w:tentative="1">
      <w:start w:val="1"/>
      <w:numFmt w:val="lowerLetter"/>
      <w:lvlText w:val="%8."/>
      <w:lvlJc w:val="left"/>
      <w:pPr>
        <w:ind w:left="8655" w:hanging="360"/>
      </w:pPr>
    </w:lvl>
    <w:lvl w:ilvl="8" w:tplc="0409001B" w:tentative="1">
      <w:start w:val="1"/>
      <w:numFmt w:val="lowerRoman"/>
      <w:lvlText w:val="%9."/>
      <w:lvlJc w:val="right"/>
      <w:pPr>
        <w:ind w:left="9375" w:hanging="180"/>
      </w:pPr>
    </w:lvl>
  </w:abstractNum>
  <w:abstractNum w:abstractNumId="5" w15:restartNumberingAfterBreak="0">
    <w:nsid w:val="1C2331A3"/>
    <w:multiLevelType w:val="hybridMultilevel"/>
    <w:tmpl w:val="D09CA1B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F586C"/>
    <w:multiLevelType w:val="hybridMultilevel"/>
    <w:tmpl w:val="936E7B00"/>
    <w:lvl w:ilvl="0" w:tplc="8966961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1EA12FD4"/>
    <w:multiLevelType w:val="hybridMultilevel"/>
    <w:tmpl w:val="3D2292C8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0D2BEF"/>
    <w:multiLevelType w:val="hybridMultilevel"/>
    <w:tmpl w:val="1AF4457E"/>
    <w:lvl w:ilvl="0" w:tplc="7C926390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2AF82AE1"/>
    <w:multiLevelType w:val="hybridMultilevel"/>
    <w:tmpl w:val="47C4B3A4"/>
    <w:lvl w:ilvl="0" w:tplc="CE902936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2C6A29F9"/>
    <w:multiLevelType w:val="hybridMultilevel"/>
    <w:tmpl w:val="64766A9E"/>
    <w:lvl w:ilvl="0" w:tplc="D3B69B54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FCD7F60"/>
    <w:multiLevelType w:val="hybridMultilevel"/>
    <w:tmpl w:val="AC8014E2"/>
    <w:lvl w:ilvl="0" w:tplc="04090019">
      <w:start w:val="1"/>
      <w:numFmt w:val="thaiNumbers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30EE52FC"/>
    <w:multiLevelType w:val="hybridMultilevel"/>
    <w:tmpl w:val="BC9AEE52"/>
    <w:lvl w:ilvl="0" w:tplc="1A00E88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6301378"/>
    <w:multiLevelType w:val="hybridMultilevel"/>
    <w:tmpl w:val="2C1C9532"/>
    <w:lvl w:ilvl="0" w:tplc="28F2415E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A60D6"/>
    <w:multiLevelType w:val="hybridMultilevel"/>
    <w:tmpl w:val="D46E3F20"/>
    <w:lvl w:ilvl="0" w:tplc="A6685CA6">
      <w:start w:val="5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DD671B"/>
    <w:multiLevelType w:val="hybridMultilevel"/>
    <w:tmpl w:val="D6840B34"/>
    <w:lvl w:ilvl="0" w:tplc="7CBA92A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46AE4443"/>
    <w:multiLevelType w:val="hybridMultilevel"/>
    <w:tmpl w:val="C27A62A4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9865EEA"/>
    <w:multiLevelType w:val="hybridMultilevel"/>
    <w:tmpl w:val="80DAB9E8"/>
    <w:lvl w:ilvl="0" w:tplc="E2AA24F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516E283A"/>
    <w:multiLevelType w:val="hybridMultilevel"/>
    <w:tmpl w:val="0380AA6C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537A2EA6"/>
    <w:multiLevelType w:val="hybridMultilevel"/>
    <w:tmpl w:val="9D8C7AD8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C73"/>
    <w:multiLevelType w:val="hybridMultilevel"/>
    <w:tmpl w:val="418295BE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A49A4"/>
    <w:multiLevelType w:val="hybridMultilevel"/>
    <w:tmpl w:val="F32C6E9A"/>
    <w:lvl w:ilvl="0" w:tplc="A2B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035DA3"/>
    <w:multiLevelType w:val="hybridMultilevel"/>
    <w:tmpl w:val="F536B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F3267"/>
    <w:multiLevelType w:val="hybridMultilevel"/>
    <w:tmpl w:val="CAFA6FE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B91DC9"/>
    <w:multiLevelType w:val="hybridMultilevel"/>
    <w:tmpl w:val="C71AC79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2B5E6B"/>
    <w:multiLevelType w:val="hybridMultilevel"/>
    <w:tmpl w:val="051C46CE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F52DF2"/>
    <w:multiLevelType w:val="hybridMultilevel"/>
    <w:tmpl w:val="A7003710"/>
    <w:lvl w:ilvl="0" w:tplc="EC02A1D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9EC2246"/>
    <w:multiLevelType w:val="hybridMultilevel"/>
    <w:tmpl w:val="17AEE93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D274CC"/>
    <w:multiLevelType w:val="hybridMultilevel"/>
    <w:tmpl w:val="2C84260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20"/>
  </w:num>
  <w:num w:numId="4">
    <w:abstractNumId w:val="24"/>
  </w:num>
  <w:num w:numId="5">
    <w:abstractNumId w:val="5"/>
  </w:num>
  <w:num w:numId="6">
    <w:abstractNumId w:val="18"/>
  </w:num>
  <w:num w:numId="7">
    <w:abstractNumId w:val="25"/>
  </w:num>
  <w:num w:numId="8">
    <w:abstractNumId w:val="16"/>
  </w:num>
  <w:num w:numId="9">
    <w:abstractNumId w:val="23"/>
  </w:num>
  <w:num w:numId="10">
    <w:abstractNumId w:val="11"/>
  </w:num>
  <w:num w:numId="11">
    <w:abstractNumId w:val="19"/>
  </w:num>
  <w:num w:numId="12">
    <w:abstractNumId w:val="27"/>
  </w:num>
  <w:num w:numId="13">
    <w:abstractNumId w:val="28"/>
  </w:num>
  <w:num w:numId="14">
    <w:abstractNumId w:val="1"/>
  </w:num>
  <w:num w:numId="15">
    <w:abstractNumId w:val="17"/>
  </w:num>
  <w:num w:numId="16">
    <w:abstractNumId w:val="12"/>
  </w:num>
  <w:num w:numId="17">
    <w:abstractNumId w:val="4"/>
  </w:num>
  <w:num w:numId="18">
    <w:abstractNumId w:val="9"/>
  </w:num>
  <w:num w:numId="19">
    <w:abstractNumId w:val="3"/>
  </w:num>
  <w:num w:numId="20">
    <w:abstractNumId w:val="6"/>
  </w:num>
  <w:num w:numId="21">
    <w:abstractNumId w:val="15"/>
  </w:num>
  <w:num w:numId="22">
    <w:abstractNumId w:val="22"/>
  </w:num>
  <w:num w:numId="23">
    <w:abstractNumId w:val="8"/>
  </w:num>
  <w:num w:numId="24">
    <w:abstractNumId w:val="10"/>
  </w:num>
  <w:num w:numId="25">
    <w:abstractNumId w:val="14"/>
  </w:num>
  <w:num w:numId="26">
    <w:abstractNumId w:val="0"/>
  </w:num>
  <w:num w:numId="27">
    <w:abstractNumId w:val="2"/>
  </w:num>
  <w:num w:numId="28">
    <w:abstractNumId w:val="13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593"/>
    <w:rsid w:val="000009B3"/>
    <w:rsid w:val="0000149E"/>
    <w:rsid w:val="00002294"/>
    <w:rsid w:val="00004118"/>
    <w:rsid w:val="0000471B"/>
    <w:rsid w:val="00005E4A"/>
    <w:rsid w:val="00007B58"/>
    <w:rsid w:val="0001041C"/>
    <w:rsid w:val="000124FB"/>
    <w:rsid w:val="00013911"/>
    <w:rsid w:val="00016D09"/>
    <w:rsid w:val="00017EC4"/>
    <w:rsid w:val="0002062A"/>
    <w:rsid w:val="000208C7"/>
    <w:rsid w:val="00022305"/>
    <w:rsid w:val="00024EB2"/>
    <w:rsid w:val="00025FD9"/>
    <w:rsid w:val="000260EB"/>
    <w:rsid w:val="00026411"/>
    <w:rsid w:val="00030011"/>
    <w:rsid w:val="00030120"/>
    <w:rsid w:val="00031B04"/>
    <w:rsid w:val="0003267C"/>
    <w:rsid w:val="000332AD"/>
    <w:rsid w:val="00033CBB"/>
    <w:rsid w:val="0003474C"/>
    <w:rsid w:val="0003651C"/>
    <w:rsid w:val="00036B87"/>
    <w:rsid w:val="0003754B"/>
    <w:rsid w:val="00037D9D"/>
    <w:rsid w:val="0004140D"/>
    <w:rsid w:val="00041424"/>
    <w:rsid w:val="00041466"/>
    <w:rsid w:val="00041491"/>
    <w:rsid w:val="000416C8"/>
    <w:rsid w:val="0004475D"/>
    <w:rsid w:val="00046376"/>
    <w:rsid w:val="00050488"/>
    <w:rsid w:val="00052EE2"/>
    <w:rsid w:val="00054538"/>
    <w:rsid w:val="00056F0D"/>
    <w:rsid w:val="00060D05"/>
    <w:rsid w:val="000610D3"/>
    <w:rsid w:val="00061847"/>
    <w:rsid w:val="000618D1"/>
    <w:rsid w:val="000629EE"/>
    <w:rsid w:val="00063192"/>
    <w:rsid w:val="00063F06"/>
    <w:rsid w:val="0006583D"/>
    <w:rsid w:val="00065A2B"/>
    <w:rsid w:val="00065D40"/>
    <w:rsid w:val="00066D8C"/>
    <w:rsid w:val="000715AF"/>
    <w:rsid w:val="00072467"/>
    <w:rsid w:val="00073AD1"/>
    <w:rsid w:val="00074D94"/>
    <w:rsid w:val="0007526F"/>
    <w:rsid w:val="00076270"/>
    <w:rsid w:val="00076CB2"/>
    <w:rsid w:val="0007724C"/>
    <w:rsid w:val="0008582F"/>
    <w:rsid w:val="000862EF"/>
    <w:rsid w:val="00086B1F"/>
    <w:rsid w:val="0008713E"/>
    <w:rsid w:val="00092518"/>
    <w:rsid w:val="000946E2"/>
    <w:rsid w:val="000950EE"/>
    <w:rsid w:val="0009523D"/>
    <w:rsid w:val="0009544E"/>
    <w:rsid w:val="00096654"/>
    <w:rsid w:val="00096E0D"/>
    <w:rsid w:val="000A0373"/>
    <w:rsid w:val="000A052E"/>
    <w:rsid w:val="000A3525"/>
    <w:rsid w:val="000A3E1C"/>
    <w:rsid w:val="000A421F"/>
    <w:rsid w:val="000A4F92"/>
    <w:rsid w:val="000A5DBF"/>
    <w:rsid w:val="000A6A90"/>
    <w:rsid w:val="000A6CCB"/>
    <w:rsid w:val="000A791C"/>
    <w:rsid w:val="000B1D13"/>
    <w:rsid w:val="000B2AFB"/>
    <w:rsid w:val="000B3154"/>
    <w:rsid w:val="000B4181"/>
    <w:rsid w:val="000B51B8"/>
    <w:rsid w:val="000B6974"/>
    <w:rsid w:val="000B7E05"/>
    <w:rsid w:val="000C2D0C"/>
    <w:rsid w:val="000C3F8D"/>
    <w:rsid w:val="000C4097"/>
    <w:rsid w:val="000C6EFB"/>
    <w:rsid w:val="000D1AC2"/>
    <w:rsid w:val="000D5556"/>
    <w:rsid w:val="000D6235"/>
    <w:rsid w:val="000D646C"/>
    <w:rsid w:val="000D658D"/>
    <w:rsid w:val="000E1121"/>
    <w:rsid w:val="000E1633"/>
    <w:rsid w:val="000E16F6"/>
    <w:rsid w:val="000E2B63"/>
    <w:rsid w:val="000E3808"/>
    <w:rsid w:val="000E4080"/>
    <w:rsid w:val="000E49FE"/>
    <w:rsid w:val="000E7E38"/>
    <w:rsid w:val="000F08AF"/>
    <w:rsid w:val="000F2A12"/>
    <w:rsid w:val="000F7374"/>
    <w:rsid w:val="000F76CF"/>
    <w:rsid w:val="0010014A"/>
    <w:rsid w:val="001007A7"/>
    <w:rsid w:val="001008F6"/>
    <w:rsid w:val="0010304B"/>
    <w:rsid w:val="0010321F"/>
    <w:rsid w:val="001039CE"/>
    <w:rsid w:val="00105167"/>
    <w:rsid w:val="00105995"/>
    <w:rsid w:val="00105A33"/>
    <w:rsid w:val="00105DA0"/>
    <w:rsid w:val="00106EBF"/>
    <w:rsid w:val="00107DC9"/>
    <w:rsid w:val="00111241"/>
    <w:rsid w:val="00112D82"/>
    <w:rsid w:val="00112EBF"/>
    <w:rsid w:val="0011433D"/>
    <w:rsid w:val="001163EA"/>
    <w:rsid w:val="00117105"/>
    <w:rsid w:val="001171F2"/>
    <w:rsid w:val="00117509"/>
    <w:rsid w:val="0011789A"/>
    <w:rsid w:val="00123590"/>
    <w:rsid w:val="001237D5"/>
    <w:rsid w:val="001238D9"/>
    <w:rsid w:val="00125074"/>
    <w:rsid w:val="00125E05"/>
    <w:rsid w:val="0012664C"/>
    <w:rsid w:val="001266B8"/>
    <w:rsid w:val="00126FE8"/>
    <w:rsid w:val="00130481"/>
    <w:rsid w:val="001310B7"/>
    <w:rsid w:val="00131A06"/>
    <w:rsid w:val="00132904"/>
    <w:rsid w:val="00133C64"/>
    <w:rsid w:val="0013433E"/>
    <w:rsid w:val="00135EDC"/>
    <w:rsid w:val="00137540"/>
    <w:rsid w:val="0014026D"/>
    <w:rsid w:val="00140D0D"/>
    <w:rsid w:val="00142267"/>
    <w:rsid w:val="001422E7"/>
    <w:rsid w:val="0014371A"/>
    <w:rsid w:val="00145A8E"/>
    <w:rsid w:val="00152DBF"/>
    <w:rsid w:val="00154491"/>
    <w:rsid w:val="00157612"/>
    <w:rsid w:val="001609F8"/>
    <w:rsid w:val="00162772"/>
    <w:rsid w:val="00163EDB"/>
    <w:rsid w:val="0016470C"/>
    <w:rsid w:val="00164D45"/>
    <w:rsid w:val="00166315"/>
    <w:rsid w:val="00166B08"/>
    <w:rsid w:val="0017076D"/>
    <w:rsid w:val="00171C16"/>
    <w:rsid w:val="001736EC"/>
    <w:rsid w:val="00174074"/>
    <w:rsid w:val="001742EA"/>
    <w:rsid w:val="00175A10"/>
    <w:rsid w:val="0017718D"/>
    <w:rsid w:val="00180C8C"/>
    <w:rsid w:val="0018289E"/>
    <w:rsid w:val="00182D5D"/>
    <w:rsid w:val="00183000"/>
    <w:rsid w:val="00183071"/>
    <w:rsid w:val="00183E8B"/>
    <w:rsid w:val="00184069"/>
    <w:rsid w:val="001847B7"/>
    <w:rsid w:val="00185E4E"/>
    <w:rsid w:val="001872FA"/>
    <w:rsid w:val="0019092A"/>
    <w:rsid w:val="00191CDD"/>
    <w:rsid w:val="001935C3"/>
    <w:rsid w:val="00193D5C"/>
    <w:rsid w:val="001953A4"/>
    <w:rsid w:val="00196F63"/>
    <w:rsid w:val="001A0B21"/>
    <w:rsid w:val="001A1508"/>
    <w:rsid w:val="001A3359"/>
    <w:rsid w:val="001A37CC"/>
    <w:rsid w:val="001A3B42"/>
    <w:rsid w:val="001A3D1A"/>
    <w:rsid w:val="001A5384"/>
    <w:rsid w:val="001A5AFA"/>
    <w:rsid w:val="001A61D9"/>
    <w:rsid w:val="001B1017"/>
    <w:rsid w:val="001B2C83"/>
    <w:rsid w:val="001B4EA4"/>
    <w:rsid w:val="001B71DC"/>
    <w:rsid w:val="001C016B"/>
    <w:rsid w:val="001C06B0"/>
    <w:rsid w:val="001C160B"/>
    <w:rsid w:val="001C16E0"/>
    <w:rsid w:val="001C3158"/>
    <w:rsid w:val="001C42EF"/>
    <w:rsid w:val="001C4851"/>
    <w:rsid w:val="001C53E0"/>
    <w:rsid w:val="001C54A9"/>
    <w:rsid w:val="001C760E"/>
    <w:rsid w:val="001D0C37"/>
    <w:rsid w:val="001D19D3"/>
    <w:rsid w:val="001D1A92"/>
    <w:rsid w:val="001D2D9C"/>
    <w:rsid w:val="001D324C"/>
    <w:rsid w:val="001D3E18"/>
    <w:rsid w:val="001D4410"/>
    <w:rsid w:val="001D5504"/>
    <w:rsid w:val="001D60B2"/>
    <w:rsid w:val="001D6AFF"/>
    <w:rsid w:val="001E0908"/>
    <w:rsid w:val="001E10AE"/>
    <w:rsid w:val="001E2E3C"/>
    <w:rsid w:val="001E4B84"/>
    <w:rsid w:val="001F0221"/>
    <w:rsid w:val="001F255E"/>
    <w:rsid w:val="001F2E0E"/>
    <w:rsid w:val="001F4385"/>
    <w:rsid w:val="001F5601"/>
    <w:rsid w:val="001F6F50"/>
    <w:rsid w:val="00200E3A"/>
    <w:rsid w:val="00201482"/>
    <w:rsid w:val="00201DB1"/>
    <w:rsid w:val="002028D2"/>
    <w:rsid w:val="002045BF"/>
    <w:rsid w:val="00205743"/>
    <w:rsid w:val="00207385"/>
    <w:rsid w:val="00207C81"/>
    <w:rsid w:val="002115A5"/>
    <w:rsid w:val="002116E1"/>
    <w:rsid w:val="00212701"/>
    <w:rsid w:val="002129AD"/>
    <w:rsid w:val="00212B57"/>
    <w:rsid w:val="00214056"/>
    <w:rsid w:val="002142FC"/>
    <w:rsid w:val="002150E2"/>
    <w:rsid w:val="00215EC8"/>
    <w:rsid w:val="00216047"/>
    <w:rsid w:val="00216831"/>
    <w:rsid w:val="0022122B"/>
    <w:rsid w:val="0022476E"/>
    <w:rsid w:val="00224A45"/>
    <w:rsid w:val="00224FDC"/>
    <w:rsid w:val="002305F1"/>
    <w:rsid w:val="00230861"/>
    <w:rsid w:val="00233254"/>
    <w:rsid w:val="00234405"/>
    <w:rsid w:val="00234721"/>
    <w:rsid w:val="00237292"/>
    <w:rsid w:val="00241D93"/>
    <w:rsid w:val="00243600"/>
    <w:rsid w:val="002462B3"/>
    <w:rsid w:val="0024666B"/>
    <w:rsid w:val="00246C75"/>
    <w:rsid w:val="0024749A"/>
    <w:rsid w:val="0024788E"/>
    <w:rsid w:val="00250A2B"/>
    <w:rsid w:val="00251279"/>
    <w:rsid w:val="002521C6"/>
    <w:rsid w:val="0025293D"/>
    <w:rsid w:val="002530F2"/>
    <w:rsid w:val="00253DF0"/>
    <w:rsid w:val="0025547A"/>
    <w:rsid w:val="002555CB"/>
    <w:rsid w:val="00255AFD"/>
    <w:rsid w:val="00255EB7"/>
    <w:rsid w:val="00257CF4"/>
    <w:rsid w:val="002623B8"/>
    <w:rsid w:val="00264C02"/>
    <w:rsid w:val="00265917"/>
    <w:rsid w:val="00265B03"/>
    <w:rsid w:val="00266891"/>
    <w:rsid w:val="00266BBB"/>
    <w:rsid w:val="002674CB"/>
    <w:rsid w:val="002701C1"/>
    <w:rsid w:val="002718A3"/>
    <w:rsid w:val="00273A38"/>
    <w:rsid w:val="002747A4"/>
    <w:rsid w:val="00275B46"/>
    <w:rsid w:val="002776C7"/>
    <w:rsid w:val="00277726"/>
    <w:rsid w:val="00277F81"/>
    <w:rsid w:val="00280433"/>
    <w:rsid w:val="002809B2"/>
    <w:rsid w:val="00281195"/>
    <w:rsid w:val="00284622"/>
    <w:rsid w:val="00284A44"/>
    <w:rsid w:val="00284CFA"/>
    <w:rsid w:val="00285FDE"/>
    <w:rsid w:val="00286FFB"/>
    <w:rsid w:val="00290F01"/>
    <w:rsid w:val="00293A7F"/>
    <w:rsid w:val="00296933"/>
    <w:rsid w:val="0029699D"/>
    <w:rsid w:val="00296F7E"/>
    <w:rsid w:val="002978B3"/>
    <w:rsid w:val="002A1831"/>
    <w:rsid w:val="002A265D"/>
    <w:rsid w:val="002A2BDA"/>
    <w:rsid w:val="002A3BDD"/>
    <w:rsid w:val="002A52F4"/>
    <w:rsid w:val="002A5893"/>
    <w:rsid w:val="002B0514"/>
    <w:rsid w:val="002B3172"/>
    <w:rsid w:val="002B371C"/>
    <w:rsid w:val="002B4411"/>
    <w:rsid w:val="002B4C8D"/>
    <w:rsid w:val="002B528B"/>
    <w:rsid w:val="002B737E"/>
    <w:rsid w:val="002B7DA8"/>
    <w:rsid w:val="002C05C1"/>
    <w:rsid w:val="002C0CC0"/>
    <w:rsid w:val="002C16D1"/>
    <w:rsid w:val="002C1CE6"/>
    <w:rsid w:val="002C3C6C"/>
    <w:rsid w:val="002C46F8"/>
    <w:rsid w:val="002C48EB"/>
    <w:rsid w:val="002C5B64"/>
    <w:rsid w:val="002C6967"/>
    <w:rsid w:val="002C7055"/>
    <w:rsid w:val="002D08D6"/>
    <w:rsid w:val="002D12AD"/>
    <w:rsid w:val="002D1520"/>
    <w:rsid w:val="002D2BD5"/>
    <w:rsid w:val="002D438E"/>
    <w:rsid w:val="002D509D"/>
    <w:rsid w:val="002D57F5"/>
    <w:rsid w:val="002E0886"/>
    <w:rsid w:val="002E0D9E"/>
    <w:rsid w:val="002E1355"/>
    <w:rsid w:val="002E191A"/>
    <w:rsid w:val="002E198E"/>
    <w:rsid w:val="002E1AAE"/>
    <w:rsid w:val="002E1EB8"/>
    <w:rsid w:val="002E3559"/>
    <w:rsid w:val="002E3900"/>
    <w:rsid w:val="002E4DC2"/>
    <w:rsid w:val="002F1033"/>
    <w:rsid w:val="002F1325"/>
    <w:rsid w:val="002F3783"/>
    <w:rsid w:val="002F4189"/>
    <w:rsid w:val="00301F8A"/>
    <w:rsid w:val="0030351B"/>
    <w:rsid w:val="0030495C"/>
    <w:rsid w:val="00304DC0"/>
    <w:rsid w:val="00306CB9"/>
    <w:rsid w:val="00311E2C"/>
    <w:rsid w:val="00313D56"/>
    <w:rsid w:val="003143B5"/>
    <w:rsid w:val="00314AC6"/>
    <w:rsid w:val="00314E70"/>
    <w:rsid w:val="00315096"/>
    <w:rsid w:val="003161ED"/>
    <w:rsid w:val="003173AA"/>
    <w:rsid w:val="003178A0"/>
    <w:rsid w:val="00317E65"/>
    <w:rsid w:val="0032100C"/>
    <w:rsid w:val="003214E4"/>
    <w:rsid w:val="00321721"/>
    <w:rsid w:val="00324C44"/>
    <w:rsid w:val="00324CBE"/>
    <w:rsid w:val="00326B51"/>
    <w:rsid w:val="003321AE"/>
    <w:rsid w:val="0033242B"/>
    <w:rsid w:val="003329C9"/>
    <w:rsid w:val="00333ADB"/>
    <w:rsid w:val="00333C3E"/>
    <w:rsid w:val="00335B0B"/>
    <w:rsid w:val="0033604F"/>
    <w:rsid w:val="00336117"/>
    <w:rsid w:val="00336864"/>
    <w:rsid w:val="00336DBD"/>
    <w:rsid w:val="003377E8"/>
    <w:rsid w:val="00341B88"/>
    <w:rsid w:val="003429C1"/>
    <w:rsid w:val="00342C86"/>
    <w:rsid w:val="00342EE0"/>
    <w:rsid w:val="00346F72"/>
    <w:rsid w:val="00347068"/>
    <w:rsid w:val="003511BC"/>
    <w:rsid w:val="0035267D"/>
    <w:rsid w:val="00352F8E"/>
    <w:rsid w:val="0035352A"/>
    <w:rsid w:val="00353E92"/>
    <w:rsid w:val="00355C8C"/>
    <w:rsid w:val="003578A5"/>
    <w:rsid w:val="00363A60"/>
    <w:rsid w:val="00364DA3"/>
    <w:rsid w:val="003664DD"/>
    <w:rsid w:val="00373456"/>
    <w:rsid w:val="00373BD2"/>
    <w:rsid w:val="00374E5B"/>
    <w:rsid w:val="00374F2B"/>
    <w:rsid w:val="00376540"/>
    <w:rsid w:val="00383548"/>
    <w:rsid w:val="0038365F"/>
    <w:rsid w:val="00387D3E"/>
    <w:rsid w:val="00390D9B"/>
    <w:rsid w:val="00392B62"/>
    <w:rsid w:val="00394BA6"/>
    <w:rsid w:val="003955EC"/>
    <w:rsid w:val="00395B3C"/>
    <w:rsid w:val="00396A63"/>
    <w:rsid w:val="003971B5"/>
    <w:rsid w:val="003A0789"/>
    <w:rsid w:val="003A229B"/>
    <w:rsid w:val="003A4842"/>
    <w:rsid w:val="003A7CA8"/>
    <w:rsid w:val="003B0B81"/>
    <w:rsid w:val="003B12A8"/>
    <w:rsid w:val="003B6983"/>
    <w:rsid w:val="003B6AE6"/>
    <w:rsid w:val="003B7E05"/>
    <w:rsid w:val="003C19DB"/>
    <w:rsid w:val="003C1D1C"/>
    <w:rsid w:val="003C3244"/>
    <w:rsid w:val="003C3B99"/>
    <w:rsid w:val="003D062D"/>
    <w:rsid w:val="003D346B"/>
    <w:rsid w:val="003E0978"/>
    <w:rsid w:val="003E0F68"/>
    <w:rsid w:val="003E1197"/>
    <w:rsid w:val="003E1E5D"/>
    <w:rsid w:val="003E2CBC"/>
    <w:rsid w:val="003E37D0"/>
    <w:rsid w:val="003E6D0D"/>
    <w:rsid w:val="003F07BF"/>
    <w:rsid w:val="003F17C5"/>
    <w:rsid w:val="003F1C34"/>
    <w:rsid w:val="003F201B"/>
    <w:rsid w:val="003F3C96"/>
    <w:rsid w:val="003F3E44"/>
    <w:rsid w:val="003F416F"/>
    <w:rsid w:val="003F4CF0"/>
    <w:rsid w:val="003F6572"/>
    <w:rsid w:val="003F7573"/>
    <w:rsid w:val="0040120D"/>
    <w:rsid w:val="004039F1"/>
    <w:rsid w:val="00404693"/>
    <w:rsid w:val="00405C14"/>
    <w:rsid w:val="00405F68"/>
    <w:rsid w:val="004069EE"/>
    <w:rsid w:val="004071C2"/>
    <w:rsid w:val="004071C3"/>
    <w:rsid w:val="00407210"/>
    <w:rsid w:val="00407672"/>
    <w:rsid w:val="0041108C"/>
    <w:rsid w:val="00415400"/>
    <w:rsid w:val="00415616"/>
    <w:rsid w:val="004165B1"/>
    <w:rsid w:val="004166AB"/>
    <w:rsid w:val="00417042"/>
    <w:rsid w:val="004176CE"/>
    <w:rsid w:val="004210F2"/>
    <w:rsid w:val="00421198"/>
    <w:rsid w:val="00421FB7"/>
    <w:rsid w:val="0042243C"/>
    <w:rsid w:val="00423BEA"/>
    <w:rsid w:val="0042423F"/>
    <w:rsid w:val="00424BE7"/>
    <w:rsid w:val="00425214"/>
    <w:rsid w:val="00425236"/>
    <w:rsid w:val="0042640E"/>
    <w:rsid w:val="0042668F"/>
    <w:rsid w:val="00426FEE"/>
    <w:rsid w:val="0042777F"/>
    <w:rsid w:val="00430DC0"/>
    <w:rsid w:val="00431E48"/>
    <w:rsid w:val="004332CE"/>
    <w:rsid w:val="0043343D"/>
    <w:rsid w:val="00433725"/>
    <w:rsid w:val="004409DC"/>
    <w:rsid w:val="004423D1"/>
    <w:rsid w:val="00444321"/>
    <w:rsid w:val="004470AA"/>
    <w:rsid w:val="00447E6F"/>
    <w:rsid w:val="0045010E"/>
    <w:rsid w:val="00451FBA"/>
    <w:rsid w:val="00456836"/>
    <w:rsid w:val="00460A53"/>
    <w:rsid w:val="0046184E"/>
    <w:rsid w:val="004626D4"/>
    <w:rsid w:val="00462B5F"/>
    <w:rsid w:val="00462E37"/>
    <w:rsid w:val="00463471"/>
    <w:rsid w:val="0046655E"/>
    <w:rsid w:val="00466CEE"/>
    <w:rsid w:val="00470904"/>
    <w:rsid w:val="00472F05"/>
    <w:rsid w:val="00473E95"/>
    <w:rsid w:val="004741AE"/>
    <w:rsid w:val="00474910"/>
    <w:rsid w:val="00474D98"/>
    <w:rsid w:val="00480635"/>
    <w:rsid w:val="0048288F"/>
    <w:rsid w:val="00482FF7"/>
    <w:rsid w:val="00483314"/>
    <w:rsid w:val="00483D7E"/>
    <w:rsid w:val="00484AF3"/>
    <w:rsid w:val="00490D7F"/>
    <w:rsid w:val="004938B5"/>
    <w:rsid w:val="00495B24"/>
    <w:rsid w:val="0049612C"/>
    <w:rsid w:val="00496214"/>
    <w:rsid w:val="004968F9"/>
    <w:rsid w:val="004A0AAE"/>
    <w:rsid w:val="004A27B2"/>
    <w:rsid w:val="004A646D"/>
    <w:rsid w:val="004A64AE"/>
    <w:rsid w:val="004A66F6"/>
    <w:rsid w:val="004A7895"/>
    <w:rsid w:val="004A7D4E"/>
    <w:rsid w:val="004B4D7E"/>
    <w:rsid w:val="004B6826"/>
    <w:rsid w:val="004B6F39"/>
    <w:rsid w:val="004B79EE"/>
    <w:rsid w:val="004C0A6E"/>
    <w:rsid w:val="004C1FFB"/>
    <w:rsid w:val="004C2EC3"/>
    <w:rsid w:val="004C43F9"/>
    <w:rsid w:val="004C53C8"/>
    <w:rsid w:val="004C73C0"/>
    <w:rsid w:val="004D1011"/>
    <w:rsid w:val="004D1040"/>
    <w:rsid w:val="004D122A"/>
    <w:rsid w:val="004D164A"/>
    <w:rsid w:val="004D21AA"/>
    <w:rsid w:val="004D28C7"/>
    <w:rsid w:val="004D75C4"/>
    <w:rsid w:val="004D78C2"/>
    <w:rsid w:val="004E171F"/>
    <w:rsid w:val="004E18B0"/>
    <w:rsid w:val="004E42FC"/>
    <w:rsid w:val="004E48C7"/>
    <w:rsid w:val="004E623B"/>
    <w:rsid w:val="004E77C9"/>
    <w:rsid w:val="004E7B84"/>
    <w:rsid w:val="004E7FEF"/>
    <w:rsid w:val="004F1919"/>
    <w:rsid w:val="004F2A4A"/>
    <w:rsid w:val="004F52A2"/>
    <w:rsid w:val="004F5E93"/>
    <w:rsid w:val="004F71DA"/>
    <w:rsid w:val="004F76DC"/>
    <w:rsid w:val="005004AC"/>
    <w:rsid w:val="005005D0"/>
    <w:rsid w:val="00501EC3"/>
    <w:rsid w:val="00502D11"/>
    <w:rsid w:val="00512BAD"/>
    <w:rsid w:val="00513D3B"/>
    <w:rsid w:val="00514EBB"/>
    <w:rsid w:val="00515010"/>
    <w:rsid w:val="00522CB0"/>
    <w:rsid w:val="00523DBD"/>
    <w:rsid w:val="00524E38"/>
    <w:rsid w:val="00525CAD"/>
    <w:rsid w:val="00527E54"/>
    <w:rsid w:val="00530172"/>
    <w:rsid w:val="0053281E"/>
    <w:rsid w:val="00532F14"/>
    <w:rsid w:val="0053712A"/>
    <w:rsid w:val="0053770F"/>
    <w:rsid w:val="005378FD"/>
    <w:rsid w:val="0054082C"/>
    <w:rsid w:val="0054331A"/>
    <w:rsid w:val="00550686"/>
    <w:rsid w:val="00551840"/>
    <w:rsid w:val="00552329"/>
    <w:rsid w:val="00553AA9"/>
    <w:rsid w:val="00553C99"/>
    <w:rsid w:val="005541F0"/>
    <w:rsid w:val="00554353"/>
    <w:rsid w:val="00555DB2"/>
    <w:rsid w:val="00560EBA"/>
    <w:rsid w:val="00561759"/>
    <w:rsid w:val="00561AAF"/>
    <w:rsid w:val="005629E2"/>
    <w:rsid w:val="0056318B"/>
    <w:rsid w:val="00563D91"/>
    <w:rsid w:val="00564D21"/>
    <w:rsid w:val="005656A5"/>
    <w:rsid w:val="005668F5"/>
    <w:rsid w:val="005678C7"/>
    <w:rsid w:val="00570B3E"/>
    <w:rsid w:val="0057121B"/>
    <w:rsid w:val="00571885"/>
    <w:rsid w:val="00571B1D"/>
    <w:rsid w:val="00572325"/>
    <w:rsid w:val="00574273"/>
    <w:rsid w:val="005762EC"/>
    <w:rsid w:val="0057631A"/>
    <w:rsid w:val="00577BCB"/>
    <w:rsid w:val="00582836"/>
    <w:rsid w:val="00582AB6"/>
    <w:rsid w:val="00584476"/>
    <w:rsid w:val="0058513F"/>
    <w:rsid w:val="005853E4"/>
    <w:rsid w:val="005858A9"/>
    <w:rsid w:val="005863D8"/>
    <w:rsid w:val="00593DC1"/>
    <w:rsid w:val="0059503B"/>
    <w:rsid w:val="005A158D"/>
    <w:rsid w:val="005A2412"/>
    <w:rsid w:val="005A26B7"/>
    <w:rsid w:val="005A4629"/>
    <w:rsid w:val="005A733A"/>
    <w:rsid w:val="005B1B8C"/>
    <w:rsid w:val="005B1C3F"/>
    <w:rsid w:val="005B2E6C"/>
    <w:rsid w:val="005B5E48"/>
    <w:rsid w:val="005B64FA"/>
    <w:rsid w:val="005B7B6C"/>
    <w:rsid w:val="005C0F04"/>
    <w:rsid w:val="005C19C0"/>
    <w:rsid w:val="005C374D"/>
    <w:rsid w:val="005C3E9F"/>
    <w:rsid w:val="005C4783"/>
    <w:rsid w:val="005D156F"/>
    <w:rsid w:val="005D326E"/>
    <w:rsid w:val="005D418C"/>
    <w:rsid w:val="005D43FB"/>
    <w:rsid w:val="005D4718"/>
    <w:rsid w:val="005D6139"/>
    <w:rsid w:val="005D6248"/>
    <w:rsid w:val="005D65AE"/>
    <w:rsid w:val="005D6B6F"/>
    <w:rsid w:val="005D6DA2"/>
    <w:rsid w:val="005D6E4D"/>
    <w:rsid w:val="005D79BE"/>
    <w:rsid w:val="005D7E06"/>
    <w:rsid w:val="005D7E64"/>
    <w:rsid w:val="005E1126"/>
    <w:rsid w:val="005E2C7F"/>
    <w:rsid w:val="005E4BE4"/>
    <w:rsid w:val="005E571F"/>
    <w:rsid w:val="005E6E35"/>
    <w:rsid w:val="005E7BA1"/>
    <w:rsid w:val="005F17C3"/>
    <w:rsid w:val="005F4A66"/>
    <w:rsid w:val="005F4EE0"/>
    <w:rsid w:val="005F5819"/>
    <w:rsid w:val="005F630D"/>
    <w:rsid w:val="005F6739"/>
    <w:rsid w:val="005F72F4"/>
    <w:rsid w:val="005F753E"/>
    <w:rsid w:val="005F7678"/>
    <w:rsid w:val="005F7C9D"/>
    <w:rsid w:val="00602AF3"/>
    <w:rsid w:val="00603027"/>
    <w:rsid w:val="006031F5"/>
    <w:rsid w:val="006047D2"/>
    <w:rsid w:val="00604CCC"/>
    <w:rsid w:val="006060CC"/>
    <w:rsid w:val="006065AC"/>
    <w:rsid w:val="00607D31"/>
    <w:rsid w:val="00613D21"/>
    <w:rsid w:val="00615DFE"/>
    <w:rsid w:val="00620579"/>
    <w:rsid w:val="00620BC6"/>
    <w:rsid w:val="00621FE0"/>
    <w:rsid w:val="00623726"/>
    <w:rsid w:val="00624201"/>
    <w:rsid w:val="00624D17"/>
    <w:rsid w:val="00624D1C"/>
    <w:rsid w:val="0062603D"/>
    <w:rsid w:val="00626504"/>
    <w:rsid w:val="00630BF0"/>
    <w:rsid w:val="00631454"/>
    <w:rsid w:val="00631C58"/>
    <w:rsid w:val="00632BD1"/>
    <w:rsid w:val="006330B9"/>
    <w:rsid w:val="00633C8D"/>
    <w:rsid w:val="0063528F"/>
    <w:rsid w:val="00635E9C"/>
    <w:rsid w:val="00636241"/>
    <w:rsid w:val="00641AEA"/>
    <w:rsid w:val="0064330D"/>
    <w:rsid w:val="0064648F"/>
    <w:rsid w:val="006466E5"/>
    <w:rsid w:val="00646CCB"/>
    <w:rsid w:val="0065018A"/>
    <w:rsid w:val="0065132D"/>
    <w:rsid w:val="006515F3"/>
    <w:rsid w:val="00651A7E"/>
    <w:rsid w:val="00653659"/>
    <w:rsid w:val="006536C5"/>
    <w:rsid w:val="00654978"/>
    <w:rsid w:val="00657ED3"/>
    <w:rsid w:val="0066064B"/>
    <w:rsid w:val="0066534E"/>
    <w:rsid w:val="00665721"/>
    <w:rsid w:val="00665B8A"/>
    <w:rsid w:val="00666A0B"/>
    <w:rsid w:val="00670069"/>
    <w:rsid w:val="00671D6B"/>
    <w:rsid w:val="00674B0B"/>
    <w:rsid w:val="00675646"/>
    <w:rsid w:val="006759D8"/>
    <w:rsid w:val="00675F04"/>
    <w:rsid w:val="00676C34"/>
    <w:rsid w:val="00680812"/>
    <w:rsid w:val="006816C8"/>
    <w:rsid w:val="006819A3"/>
    <w:rsid w:val="00682A52"/>
    <w:rsid w:val="00682C79"/>
    <w:rsid w:val="00683B6F"/>
    <w:rsid w:val="00684206"/>
    <w:rsid w:val="006842F8"/>
    <w:rsid w:val="00685CEA"/>
    <w:rsid w:val="00686458"/>
    <w:rsid w:val="00690E39"/>
    <w:rsid w:val="00690F25"/>
    <w:rsid w:val="006912D0"/>
    <w:rsid w:val="00691D42"/>
    <w:rsid w:val="006924CC"/>
    <w:rsid w:val="006943C0"/>
    <w:rsid w:val="006949C5"/>
    <w:rsid w:val="00695B76"/>
    <w:rsid w:val="00695DA8"/>
    <w:rsid w:val="006A0592"/>
    <w:rsid w:val="006A29E3"/>
    <w:rsid w:val="006A2D93"/>
    <w:rsid w:val="006A4118"/>
    <w:rsid w:val="006A4210"/>
    <w:rsid w:val="006A4419"/>
    <w:rsid w:val="006A4DCA"/>
    <w:rsid w:val="006A4F9F"/>
    <w:rsid w:val="006A594E"/>
    <w:rsid w:val="006A79F6"/>
    <w:rsid w:val="006B1A83"/>
    <w:rsid w:val="006B3679"/>
    <w:rsid w:val="006B4AF9"/>
    <w:rsid w:val="006B6557"/>
    <w:rsid w:val="006B7038"/>
    <w:rsid w:val="006B7E93"/>
    <w:rsid w:val="006C019E"/>
    <w:rsid w:val="006C0ABE"/>
    <w:rsid w:val="006C25CE"/>
    <w:rsid w:val="006C5B91"/>
    <w:rsid w:val="006C7B8C"/>
    <w:rsid w:val="006D00BF"/>
    <w:rsid w:val="006D16F7"/>
    <w:rsid w:val="006D1D22"/>
    <w:rsid w:val="006D30DC"/>
    <w:rsid w:val="006D4C4E"/>
    <w:rsid w:val="006D4C69"/>
    <w:rsid w:val="006D4D80"/>
    <w:rsid w:val="006D5000"/>
    <w:rsid w:val="006E2DFA"/>
    <w:rsid w:val="006E63B7"/>
    <w:rsid w:val="006F1BF5"/>
    <w:rsid w:val="006F2613"/>
    <w:rsid w:val="006F3FF7"/>
    <w:rsid w:val="006F44B1"/>
    <w:rsid w:val="006F5BE3"/>
    <w:rsid w:val="006F6A92"/>
    <w:rsid w:val="007004B0"/>
    <w:rsid w:val="00700940"/>
    <w:rsid w:val="00700BD3"/>
    <w:rsid w:val="00701387"/>
    <w:rsid w:val="007016B0"/>
    <w:rsid w:val="00703D68"/>
    <w:rsid w:val="007051E0"/>
    <w:rsid w:val="00705B21"/>
    <w:rsid w:val="00706E68"/>
    <w:rsid w:val="00710BA7"/>
    <w:rsid w:val="00715908"/>
    <w:rsid w:val="00715D51"/>
    <w:rsid w:val="007169E3"/>
    <w:rsid w:val="00717286"/>
    <w:rsid w:val="0072253C"/>
    <w:rsid w:val="00723AE9"/>
    <w:rsid w:val="007252A0"/>
    <w:rsid w:val="00725AB1"/>
    <w:rsid w:val="007266AA"/>
    <w:rsid w:val="007274BC"/>
    <w:rsid w:val="007320BA"/>
    <w:rsid w:val="007326A1"/>
    <w:rsid w:val="00732DA8"/>
    <w:rsid w:val="00734184"/>
    <w:rsid w:val="007355CC"/>
    <w:rsid w:val="00736778"/>
    <w:rsid w:val="00737011"/>
    <w:rsid w:val="0074016F"/>
    <w:rsid w:val="00741814"/>
    <w:rsid w:val="0074742D"/>
    <w:rsid w:val="00751762"/>
    <w:rsid w:val="00751DF0"/>
    <w:rsid w:val="007529C0"/>
    <w:rsid w:val="00753D0E"/>
    <w:rsid w:val="0075403F"/>
    <w:rsid w:val="00754336"/>
    <w:rsid w:val="00754E00"/>
    <w:rsid w:val="00756FB3"/>
    <w:rsid w:val="007600FB"/>
    <w:rsid w:val="00761284"/>
    <w:rsid w:val="0076369C"/>
    <w:rsid w:val="00764D27"/>
    <w:rsid w:val="00764EDB"/>
    <w:rsid w:val="007661C7"/>
    <w:rsid w:val="00767D87"/>
    <w:rsid w:val="00767E69"/>
    <w:rsid w:val="00771B76"/>
    <w:rsid w:val="007723B4"/>
    <w:rsid w:val="00773701"/>
    <w:rsid w:val="007752FC"/>
    <w:rsid w:val="007753AD"/>
    <w:rsid w:val="007756AF"/>
    <w:rsid w:val="00775F9D"/>
    <w:rsid w:val="007812AE"/>
    <w:rsid w:val="00782752"/>
    <w:rsid w:val="00782895"/>
    <w:rsid w:val="007829F4"/>
    <w:rsid w:val="00782CE8"/>
    <w:rsid w:val="00783555"/>
    <w:rsid w:val="007837E9"/>
    <w:rsid w:val="007839C9"/>
    <w:rsid w:val="00783AA4"/>
    <w:rsid w:val="007851EE"/>
    <w:rsid w:val="007852BF"/>
    <w:rsid w:val="0078566C"/>
    <w:rsid w:val="007934E1"/>
    <w:rsid w:val="00793E5C"/>
    <w:rsid w:val="00794090"/>
    <w:rsid w:val="007941B5"/>
    <w:rsid w:val="00797DD5"/>
    <w:rsid w:val="007A01B1"/>
    <w:rsid w:val="007A0492"/>
    <w:rsid w:val="007A1567"/>
    <w:rsid w:val="007A259D"/>
    <w:rsid w:val="007A2BC8"/>
    <w:rsid w:val="007A2E86"/>
    <w:rsid w:val="007A32DD"/>
    <w:rsid w:val="007A4EBF"/>
    <w:rsid w:val="007A6C71"/>
    <w:rsid w:val="007B15D2"/>
    <w:rsid w:val="007B218E"/>
    <w:rsid w:val="007B2349"/>
    <w:rsid w:val="007B277B"/>
    <w:rsid w:val="007B31F5"/>
    <w:rsid w:val="007B5E43"/>
    <w:rsid w:val="007B5ECE"/>
    <w:rsid w:val="007B5FAD"/>
    <w:rsid w:val="007C0DBD"/>
    <w:rsid w:val="007C117B"/>
    <w:rsid w:val="007C2FDB"/>
    <w:rsid w:val="007C472A"/>
    <w:rsid w:val="007C56AC"/>
    <w:rsid w:val="007C6264"/>
    <w:rsid w:val="007D281B"/>
    <w:rsid w:val="007D2A02"/>
    <w:rsid w:val="007D4FF9"/>
    <w:rsid w:val="007D593E"/>
    <w:rsid w:val="007D59F2"/>
    <w:rsid w:val="007D6256"/>
    <w:rsid w:val="007E0466"/>
    <w:rsid w:val="007E4148"/>
    <w:rsid w:val="007E5B89"/>
    <w:rsid w:val="007E63DC"/>
    <w:rsid w:val="007E6C97"/>
    <w:rsid w:val="007E6E95"/>
    <w:rsid w:val="007F0437"/>
    <w:rsid w:val="007F0785"/>
    <w:rsid w:val="007F0A51"/>
    <w:rsid w:val="007F264E"/>
    <w:rsid w:val="007F298C"/>
    <w:rsid w:val="007F31AD"/>
    <w:rsid w:val="007F32FB"/>
    <w:rsid w:val="007F4078"/>
    <w:rsid w:val="007F4A80"/>
    <w:rsid w:val="007F68D2"/>
    <w:rsid w:val="00800C5D"/>
    <w:rsid w:val="0080235D"/>
    <w:rsid w:val="0080663C"/>
    <w:rsid w:val="00810237"/>
    <w:rsid w:val="0081153E"/>
    <w:rsid w:val="0081172E"/>
    <w:rsid w:val="00812304"/>
    <w:rsid w:val="0081330F"/>
    <w:rsid w:val="0081419B"/>
    <w:rsid w:val="0081689D"/>
    <w:rsid w:val="008207B6"/>
    <w:rsid w:val="00821794"/>
    <w:rsid w:val="00821D10"/>
    <w:rsid w:val="008222FA"/>
    <w:rsid w:val="008245BA"/>
    <w:rsid w:val="00824D48"/>
    <w:rsid w:val="00825E58"/>
    <w:rsid w:val="00826ED5"/>
    <w:rsid w:val="00827BD7"/>
    <w:rsid w:val="00830897"/>
    <w:rsid w:val="00830EE0"/>
    <w:rsid w:val="00831B76"/>
    <w:rsid w:val="00833077"/>
    <w:rsid w:val="00835C36"/>
    <w:rsid w:val="008371C7"/>
    <w:rsid w:val="00837DB4"/>
    <w:rsid w:val="00840F08"/>
    <w:rsid w:val="00841A44"/>
    <w:rsid w:val="008429FE"/>
    <w:rsid w:val="00842A24"/>
    <w:rsid w:val="00844B4E"/>
    <w:rsid w:val="008473BE"/>
    <w:rsid w:val="00851BA7"/>
    <w:rsid w:val="008535D9"/>
    <w:rsid w:val="00856082"/>
    <w:rsid w:val="0085734E"/>
    <w:rsid w:val="00860690"/>
    <w:rsid w:val="0086092A"/>
    <w:rsid w:val="00862A94"/>
    <w:rsid w:val="00862F9A"/>
    <w:rsid w:val="008649E6"/>
    <w:rsid w:val="00867288"/>
    <w:rsid w:val="00867C51"/>
    <w:rsid w:val="008716DC"/>
    <w:rsid w:val="00871ED7"/>
    <w:rsid w:val="008731F8"/>
    <w:rsid w:val="00873703"/>
    <w:rsid w:val="00884177"/>
    <w:rsid w:val="00884DA1"/>
    <w:rsid w:val="00885775"/>
    <w:rsid w:val="0088602D"/>
    <w:rsid w:val="00886936"/>
    <w:rsid w:val="00887076"/>
    <w:rsid w:val="008936FC"/>
    <w:rsid w:val="00894F89"/>
    <w:rsid w:val="00895380"/>
    <w:rsid w:val="00895F6E"/>
    <w:rsid w:val="008965F0"/>
    <w:rsid w:val="008A0756"/>
    <w:rsid w:val="008A2574"/>
    <w:rsid w:val="008A2C5D"/>
    <w:rsid w:val="008A3DA0"/>
    <w:rsid w:val="008A5AC5"/>
    <w:rsid w:val="008A6E05"/>
    <w:rsid w:val="008A73E6"/>
    <w:rsid w:val="008B1474"/>
    <w:rsid w:val="008B149B"/>
    <w:rsid w:val="008B162D"/>
    <w:rsid w:val="008B1D3D"/>
    <w:rsid w:val="008B2293"/>
    <w:rsid w:val="008B3FF6"/>
    <w:rsid w:val="008B445B"/>
    <w:rsid w:val="008B53DA"/>
    <w:rsid w:val="008B5E3A"/>
    <w:rsid w:val="008B6A57"/>
    <w:rsid w:val="008B7745"/>
    <w:rsid w:val="008C02A6"/>
    <w:rsid w:val="008C24F8"/>
    <w:rsid w:val="008C33D0"/>
    <w:rsid w:val="008C3D73"/>
    <w:rsid w:val="008C409C"/>
    <w:rsid w:val="008C7E8D"/>
    <w:rsid w:val="008D34CF"/>
    <w:rsid w:val="008D59B8"/>
    <w:rsid w:val="008D5AA8"/>
    <w:rsid w:val="008D64B0"/>
    <w:rsid w:val="008D6A4F"/>
    <w:rsid w:val="008D6F13"/>
    <w:rsid w:val="008D74CF"/>
    <w:rsid w:val="008D7EFA"/>
    <w:rsid w:val="008E1E90"/>
    <w:rsid w:val="008E3A74"/>
    <w:rsid w:val="008E3CEF"/>
    <w:rsid w:val="008E40A7"/>
    <w:rsid w:val="008E4B8B"/>
    <w:rsid w:val="008E5FBC"/>
    <w:rsid w:val="008E6CB8"/>
    <w:rsid w:val="008F0D51"/>
    <w:rsid w:val="008F0EBC"/>
    <w:rsid w:val="008F2FD2"/>
    <w:rsid w:val="008F3C53"/>
    <w:rsid w:val="008F4C7D"/>
    <w:rsid w:val="008F6977"/>
    <w:rsid w:val="00900761"/>
    <w:rsid w:val="009036C7"/>
    <w:rsid w:val="00904C2B"/>
    <w:rsid w:val="00905907"/>
    <w:rsid w:val="00906419"/>
    <w:rsid w:val="00910CE2"/>
    <w:rsid w:val="00911826"/>
    <w:rsid w:val="00911C19"/>
    <w:rsid w:val="009157BA"/>
    <w:rsid w:val="00916310"/>
    <w:rsid w:val="00916A12"/>
    <w:rsid w:val="00920C4A"/>
    <w:rsid w:val="00920E0B"/>
    <w:rsid w:val="00921E9F"/>
    <w:rsid w:val="0092247C"/>
    <w:rsid w:val="00923102"/>
    <w:rsid w:val="009235DC"/>
    <w:rsid w:val="00923A68"/>
    <w:rsid w:val="009240D5"/>
    <w:rsid w:val="0092451E"/>
    <w:rsid w:val="00927984"/>
    <w:rsid w:val="0093006E"/>
    <w:rsid w:val="00933C61"/>
    <w:rsid w:val="00935C5C"/>
    <w:rsid w:val="009436B4"/>
    <w:rsid w:val="009439C7"/>
    <w:rsid w:val="00943A55"/>
    <w:rsid w:val="00945605"/>
    <w:rsid w:val="00945BF0"/>
    <w:rsid w:val="009468A8"/>
    <w:rsid w:val="00947D1F"/>
    <w:rsid w:val="0095148A"/>
    <w:rsid w:val="00951D06"/>
    <w:rsid w:val="009525C4"/>
    <w:rsid w:val="00952B23"/>
    <w:rsid w:val="009532ED"/>
    <w:rsid w:val="00953D3E"/>
    <w:rsid w:val="009551EF"/>
    <w:rsid w:val="0095561C"/>
    <w:rsid w:val="009559BE"/>
    <w:rsid w:val="009564DD"/>
    <w:rsid w:val="00962C45"/>
    <w:rsid w:val="00963B49"/>
    <w:rsid w:val="009646B0"/>
    <w:rsid w:val="00967688"/>
    <w:rsid w:val="009723D9"/>
    <w:rsid w:val="00972B04"/>
    <w:rsid w:val="009755B5"/>
    <w:rsid w:val="00976669"/>
    <w:rsid w:val="00976C41"/>
    <w:rsid w:val="00976E49"/>
    <w:rsid w:val="00980CEF"/>
    <w:rsid w:val="00981D65"/>
    <w:rsid w:val="00981F97"/>
    <w:rsid w:val="009822FF"/>
    <w:rsid w:val="00982935"/>
    <w:rsid w:val="00982A0A"/>
    <w:rsid w:val="00982ECB"/>
    <w:rsid w:val="00983A1C"/>
    <w:rsid w:val="00984FD5"/>
    <w:rsid w:val="0098505B"/>
    <w:rsid w:val="009856F7"/>
    <w:rsid w:val="00985ABF"/>
    <w:rsid w:val="00985C7E"/>
    <w:rsid w:val="00990D85"/>
    <w:rsid w:val="009912FB"/>
    <w:rsid w:val="00993174"/>
    <w:rsid w:val="0099362E"/>
    <w:rsid w:val="0099377A"/>
    <w:rsid w:val="00993A29"/>
    <w:rsid w:val="00994812"/>
    <w:rsid w:val="00994FC1"/>
    <w:rsid w:val="00995B78"/>
    <w:rsid w:val="009966B8"/>
    <w:rsid w:val="0099721A"/>
    <w:rsid w:val="009A268E"/>
    <w:rsid w:val="009A2946"/>
    <w:rsid w:val="009A4B65"/>
    <w:rsid w:val="009A548C"/>
    <w:rsid w:val="009A7454"/>
    <w:rsid w:val="009A7AFA"/>
    <w:rsid w:val="009B0D55"/>
    <w:rsid w:val="009B2CEF"/>
    <w:rsid w:val="009B70BE"/>
    <w:rsid w:val="009B77D6"/>
    <w:rsid w:val="009C0F4D"/>
    <w:rsid w:val="009C4130"/>
    <w:rsid w:val="009C551A"/>
    <w:rsid w:val="009C5D84"/>
    <w:rsid w:val="009C719F"/>
    <w:rsid w:val="009C71EC"/>
    <w:rsid w:val="009C74E1"/>
    <w:rsid w:val="009C7639"/>
    <w:rsid w:val="009C7D04"/>
    <w:rsid w:val="009D04E3"/>
    <w:rsid w:val="009D04FB"/>
    <w:rsid w:val="009D074C"/>
    <w:rsid w:val="009D15EB"/>
    <w:rsid w:val="009D15FE"/>
    <w:rsid w:val="009D1F36"/>
    <w:rsid w:val="009D3454"/>
    <w:rsid w:val="009D4C53"/>
    <w:rsid w:val="009D51FA"/>
    <w:rsid w:val="009D5CBC"/>
    <w:rsid w:val="009D7BCA"/>
    <w:rsid w:val="009E0B2A"/>
    <w:rsid w:val="009E1036"/>
    <w:rsid w:val="009E2618"/>
    <w:rsid w:val="009E26D6"/>
    <w:rsid w:val="009E298B"/>
    <w:rsid w:val="009E2B55"/>
    <w:rsid w:val="009E3461"/>
    <w:rsid w:val="009E71F3"/>
    <w:rsid w:val="009F0538"/>
    <w:rsid w:val="009F154E"/>
    <w:rsid w:val="009F299A"/>
    <w:rsid w:val="009F3413"/>
    <w:rsid w:val="009F5A44"/>
    <w:rsid w:val="009F6785"/>
    <w:rsid w:val="00A0183E"/>
    <w:rsid w:val="00A03156"/>
    <w:rsid w:val="00A0637E"/>
    <w:rsid w:val="00A06A6B"/>
    <w:rsid w:val="00A078F5"/>
    <w:rsid w:val="00A11E24"/>
    <w:rsid w:val="00A12F8C"/>
    <w:rsid w:val="00A15220"/>
    <w:rsid w:val="00A1542D"/>
    <w:rsid w:val="00A21174"/>
    <w:rsid w:val="00A23112"/>
    <w:rsid w:val="00A265DD"/>
    <w:rsid w:val="00A26C83"/>
    <w:rsid w:val="00A279C2"/>
    <w:rsid w:val="00A3097B"/>
    <w:rsid w:val="00A30EF9"/>
    <w:rsid w:val="00A31A22"/>
    <w:rsid w:val="00A33B8A"/>
    <w:rsid w:val="00A36228"/>
    <w:rsid w:val="00A3793F"/>
    <w:rsid w:val="00A40E16"/>
    <w:rsid w:val="00A41199"/>
    <w:rsid w:val="00A41302"/>
    <w:rsid w:val="00A43310"/>
    <w:rsid w:val="00A43C1C"/>
    <w:rsid w:val="00A445E2"/>
    <w:rsid w:val="00A448C6"/>
    <w:rsid w:val="00A50FFD"/>
    <w:rsid w:val="00A52151"/>
    <w:rsid w:val="00A5235F"/>
    <w:rsid w:val="00A546CE"/>
    <w:rsid w:val="00A54ADA"/>
    <w:rsid w:val="00A556BE"/>
    <w:rsid w:val="00A566D2"/>
    <w:rsid w:val="00A56B05"/>
    <w:rsid w:val="00A578A0"/>
    <w:rsid w:val="00A60D10"/>
    <w:rsid w:val="00A60D81"/>
    <w:rsid w:val="00A62D95"/>
    <w:rsid w:val="00A63F1F"/>
    <w:rsid w:val="00A64DF4"/>
    <w:rsid w:val="00A672F4"/>
    <w:rsid w:val="00A675EA"/>
    <w:rsid w:val="00A74080"/>
    <w:rsid w:val="00A7434C"/>
    <w:rsid w:val="00A754BD"/>
    <w:rsid w:val="00A7557D"/>
    <w:rsid w:val="00A75F95"/>
    <w:rsid w:val="00A77038"/>
    <w:rsid w:val="00A84611"/>
    <w:rsid w:val="00A84980"/>
    <w:rsid w:val="00A854CE"/>
    <w:rsid w:val="00A86F5B"/>
    <w:rsid w:val="00A94946"/>
    <w:rsid w:val="00A952EA"/>
    <w:rsid w:val="00A965ED"/>
    <w:rsid w:val="00A967CB"/>
    <w:rsid w:val="00AA0E37"/>
    <w:rsid w:val="00AA1BE4"/>
    <w:rsid w:val="00AA409B"/>
    <w:rsid w:val="00AA4874"/>
    <w:rsid w:val="00AA55C2"/>
    <w:rsid w:val="00AA5D3C"/>
    <w:rsid w:val="00AA7149"/>
    <w:rsid w:val="00AB0039"/>
    <w:rsid w:val="00AB14DA"/>
    <w:rsid w:val="00AB222D"/>
    <w:rsid w:val="00AB3BC8"/>
    <w:rsid w:val="00AB53E6"/>
    <w:rsid w:val="00AB5F91"/>
    <w:rsid w:val="00AB6300"/>
    <w:rsid w:val="00AC0832"/>
    <w:rsid w:val="00AC0F94"/>
    <w:rsid w:val="00AC217B"/>
    <w:rsid w:val="00AC2F17"/>
    <w:rsid w:val="00AC3377"/>
    <w:rsid w:val="00AC355D"/>
    <w:rsid w:val="00AC3DAD"/>
    <w:rsid w:val="00AC5D43"/>
    <w:rsid w:val="00AC5D82"/>
    <w:rsid w:val="00AC5FAB"/>
    <w:rsid w:val="00AC6D89"/>
    <w:rsid w:val="00AC6F00"/>
    <w:rsid w:val="00AC7CB6"/>
    <w:rsid w:val="00AD0725"/>
    <w:rsid w:val="00AD19B7"/>
    <w:rsid w:val="00AD1EEE"/>
    <w:rsid w:val="00AD4717"/>
    <w:rsid w:val="00AD5F4B"/>
    <w:rsid w:val="00AE04E2"/>
    <w:rsid w:val="00AE2EEA"/>
    <w:rsid w:val="00AE4267"/>
    <w:rsid w:val="00AE4712"/>
    <w:rsid w:val="00AE50AC"/>
    <w:rsid w:val="00AE6C0D"/>
    <w:rsid w:val="00AE6C15"/>
    <w:rsid w:val="00AE6E14"/>
    <w:rsid w:val="00AF350E"/>
    <w:rsid w:val="00AF58D7"/>
    <w:rsid w:val="00AF63BA"/>
    <w:rsid w:val="00B00BAD"/>
    <w:rsid w:val="00B01734"/>
    <w:rsid w:val="00B03909"/>
    <w:rsid w:val="00B05BC1"/>
    <w:rsid w:val="00B05C6F"/>
    <w:rsid w:val="00B06E50"/>
    <w:rsid w:val="00B07016"/>
    <w:rsid w:val="00B075CB"/>
    <w:rsid w:val="00B12D1F"/>
    <w:rsid w:val="00B161B7"/>
    <w:rsid w:val="00B20494"/>
    <w:rsid w:val="00B2066D"/>
    <w:rsid w:val="00B211D7"/>
    <w:rsid w:val="00B27B6B"/>
    <w:rsid w:val="00B306AA"/>
    <w:rsid w:val="00B309EA"/>
    <w:rsid w:val="00B311E1"/>
    <w:rsid w:val="00B3231F"/>
    <w:rsid w:val="00B32520"/>
    <w:rsid w:val="00B34ADE"/>
    <w:rsid w:val="00B34D5A"/>
    <w:rsid w:val="00B36C51"/>
    <w:rsid w:val="00B41BD4"/>
    <w:rsid w:val="00B46741"/>
    <w:rsid w:val="00B47F37"/>
    <w:rsid w:val="00B47F93"/>
    <w:rsid w:val="00B50067"/>
    <w:rsid w:val="00B53D2A"/>
    <w:rsid w:val="00B53F99"/>
    <w:rsid w:val="00B5513C"/>
    <w:rsid w:val="00B57291"/>
    <w:rsid w:val="00B5777D"/>
    <w:rsid w:val="00B57A37"/>
    <w:rsid w:val="00B631C1"/>
    <w:rsid w:val="00B659AD"/>
    <w:rsid w:val="00B674FE"/>
    <w:rsid w:val="00B679E3"/>
    <w:rsid w:val="00B67BDB"/>
    <w:rsid w:val="00B7068E"/>
    <w:rsid w:val="00B70D94"/>
    <w:rsid w:val="00B70FBC"/>
    <w:rsid w:val="00B72368"/>
    <w:rsid w:val="00B74B26"/>
    <w:rsid w:val="00B74B66"/>
    <w:rsid w:val="00B74CBB"/>
    <w:rsid w:val="00B75491"/>
    <w:rsid w:val="00B7584B"/>
    <w:rsid w:val="00B807F6"/>
    <w:rsid w:val="00B80B01"/>
    <w:rsid w:val="00B80F5B"/>
    <w:rsid w:val="00B822D8"/>
    <w:rsid w:val="00B823D7"/>
    <w:rsid w:val="00B83311"/>
    <w:rsid w:val="00B8566C"/>
    <w:rsid w:val="00B868D6"/>
    <w:rsid w:val="00B87C3B"/>
    <w:rsid w:val="00B908EA"/>
    <w:rsid w:val="00B91D22"/>
    <w:rsid w:val="00B92102"/>
    <w:rsid w:val="00B934C6"/>
    <w:rsid w:val="00B948CD"/>
    <w:rsid w:val="00B950FF"/>
    <w:rsid w:val="00B958AB"/>
    <w:rsid w:val="00B96050"/>
    <w:rsid w:val="00B969AA"/>
    <w:rsid w:val="00B96CB2"/>
    <w:rsid w:val="00B970C4"/>
    <w:rsid w:val="00BA0257"/>
    <w:rsid w:val="00BA0D40"/>
    <w:rsid w:val="00BA3D82"/>
    <w:rsid w:val="00BA64FC"/>
    <w:rsid w:val="00BA78A6"/>
    <w:rsid w:val="00BB477B"/>
    <w:rsid w:val="00BB5D00"/>
    <w:rsid w:val="00BB7721"/>
    <w:rsid w:val="00BC015F"/>
    <w:rsid w:val="00BC07EF"/>
    <w:rsid w:val="00BC0B7C"/>
    <w:rsid w:val="00BC0F59"/>
    <w:rsid w:val="00BC2CA3"/>
    <w:rsid w:val="00BC41FF"/>
    <w:rsid w:val="00BC794A"/>
    <w:rsid w:val="00BD2143"/>
    <w:rsid w:val="00BD24AD"/>
    <w:rsid w:val="00BD2901"/>
    <w:rsid w:val="00BD2A9B"/>
    <w:rsid w:val="00BD34DA"/>
    <w:rsid w:val="00BD521E"/>
    <w:rsid w:val="00BD54BE"/>
    <w:rsid w:val="00BE1F6A"/>
    <w:rsid w:val="00BE2431"/>
    <w:rsid w:val="00BE28A2"/>
    <w:rsid w:val="00BE3FA1"/>
    <w:rsid w:val="00BE646B"/>
    <w:rsid w:val="00BE6E46"/>
    <w:rsid w:val="00BE70B2"/>
    <w:rsid w:val="00BE7A37"/>
    <w:rsid w:val="00BF0B89"/>
    <w:rsid w:val="00BF3B94"/>
    <w:rsid w:val="00BF4C57"/>
    <w:rsid w:val="00BF557B"/>
    <w:rsid w:val="00C0021A"/>
    <w:rsid w:val="00C01405"/>
    <w:rsid w:val="00C01674"/>
    <w:rsid w:val="00C033DE"/>
    <w:rsid w:val="00C03C45"/>
    <w:rsid w:val="00C03F4F"/>
    <w:rsid w:val="00C07859"/>
    <w:rsid w:val="00C11AF0"/>
    <w:rsid w:val="00C122FC"/>
    <w:rsid w:val="00C13654"/>
    <w:rsid w:val="00C13F57"/>
    <w:rsid w:val="00C15AE7"/>
    <w:rsid w:val="00C16510"/>
    <w:rsid w:val="00C16B2B"/>
    <w:rsid w:val="00C200C7"/>
    <w:rsid w:val="00C20CA5"/>
    <w:rsid w:val="00C21593"/>
    <w:rsid w:val="00C22F74"/>
    <w:rsid w:val="00C36CBD"/>
    <w:rsid w:val="00C37F4D"/>
    <w:rsid w:val="00C4029F"/>
    <w:rsid w:val="00C435EC"/>
    <w:rsid w:val="00C43BF4"/>
    <w:rsid w:val="00C46253"/>
    <w:rsid w:val="00C47135"/>
    <w:rsid w:val="00C47ABC"/>
    <w:rsid w:val="00C5279A"/>
    <w:rsid w:val="00C52DED"/>
    <w:rsid w:val="00C543F6"/>
    <w:rsid w:val="00C5767A"/>
    <w:rsid w:val="00C6001C"/>
    <w:rsid w:val="00C615E5"/>
    <w:rsid w:val="00C6285A"/>
    <w:rsid w:val="00C66C88"/>
    <w:rsid w:val="00C70B0F"/>
    <w:rsid w:val="00C71B8A"/>
    <w:rsid w:val="00C73E57"/>
    <w:rsid w:val="00C77153"/>
    <w:rsid w:val="00C77458"/>
    <w:rsid w:val="00C77980"/>
    <w:rsid w:val="00C82B68"/>
    <w:rsid w:val="00C833F8"/>
    <w:rsid w:val="00C83F0C"/>
    <w:rsid w:val="00C87E7C"/>
    <w:rsid w:val="00C907E3"/>
    <w:rsid w:val="00C93088"/>
    <w:rsid w:val="00C93D5F"/>
    <w:rsid w:val="00C94308"/>
    <w:rsid w:val="00C94909"/>
    <w:rsid w:val="00C96D73"/>
    <w:rsid w:val="00C9701D"/>
    <w:rsid w:val="00C97F57"/>
    <w:rsid w:val="00CA0AAA"/>
    <w:rsid w:val="00CA3798"/>
    <w:rsid w:val="00CA4CC5"/>
    <w:rsid w:val="00CA51F5"/>
    <w:rsid w:val="00CA5E6E"/>
    <w:rsid w:val="00CA6BAB"/>
    <w:rsid w:val="00CB05BA"/>
    <w:rsid w:val="00CB0BFE"/>
    <w:rsid w:val="00CB1E8C"/>
    <w:rsid w:val="00CB20CE"/>
    <w:rsid w:val="00CB5EE1"/>
    <w:rsid w:val="00CC02BF"/>
    <w:rsid w:val="00CC1A5A"/>
    <w:rsid w:val="00CC40AF"/>
    <w:rsid w:val="00CC4876"/>
    <w:rsid w:val="00CC4C98"/>
    <w:rsid w:val="00CC4E50"/>
    <w:rsid w:val="00CC5415"/>
    <w:rsid w:val="00CC57E2"/>
    <w:rsid w:val="00CC7DAD"/>
    <w:rsid w:val="00CD1785"/>
    <w:rsid w:val="00CD2967"/>
    <w:rsid w:val="00CD3456"/>
    <w:rsid w:val="00CD4228"/>
    <w:rsid w:val="00CD42B7"/>
    <w:rsid w:val="00CD48D0"/>
    <w:rsid w:val="00CD6804"/>
    <w:rsid w:val="00CD7A0E"/>
    <w:rsid w:val="00CE195D"/>
    <w:rsid w:val="00CE22F5"/>
    <w:rsid w:val="00CF1086"/>
    <w:rsid w:val="00CF39EE"/>
    <w:rsid w:val="00CF3AF9"/>
    <w:rsid w:val="00CF3B94"/>
    <w:rsid w:val="00CF4D7E"/>
    <w:rsid w:val="00CF6B7F"/>
    <w:rsid w:val="00D002C6"/>
    <w:rsid w:val="00D01478"/>
    <w:rsid w:val="00D0186E"/>
    <w:rsid w:val="00D0277F"/>
    <w:rsid w:val="00D02CDB"/>
    <w:rsid w:val="00D02F41"/>
    <w:rsid w:val="00D04A94"/>
    <w:rsid w:val="00D11D03"/>
    <w:rsid w:val="00D13AAF"/>
    <w:rsid w:val="00D15BA8"/>
    <w:rsid w:val="00D241F5"/>
    <w:rsid w:val="00D24AAF"/>
    <w:rsid w:val="00D25062"/>
    <w:rsid w:val="00D25D79"/>
    <w:rsid w:val="00D27229"/>
    <w:rsid w:val="00D30277"/>
    <w:rsid w:val="00D30FE4"/>
    <w:rsid w:val="00D313C9"/>
    <w:rsid w:val="00D33AF0"/>
    <w:rsid w:val="00D341D8"/>
    <w:rsid w:val="00D34344"/>
    <w:rsid w:val="00D34361"/>
    <w:rsid w:val="00D34BD7"/>
    <w:rsid w:val="00D35165"/>
    <w:rsid w:val="00D372E9"/>
    <w:rsid w:val="00D37FF3"/>
    <w:rsid w:val="00D4061E"/>
    <w:rsid w:val="00D40E8F"/>
    <w:rsid w:val="00D416AD"/>
    <w:rsid w:val="00D41758"/>
    <w:rsid w:val="00D44D2B"/>
    <w:rsid w:val="00D4593A"/>
    <w:rsid w:val="00D46BEA"/>
    <w:rsid w:val="00D47498"/>
    <w:rsid w:val="00D4796B"/>
    <w:rsid w:val="00D47CB8"/>
    <w:rsid w:val="00D50C81"/>
    <w:rsid w:val="00D51939"/>
    <w:rsid w:val="00D5220A"/>
    <w:rsid w:val="00D5268D"/>
    <w:rsid w:val="00D53F14"/>
    <w:rsid w:val="00D5604A"/>
    <w:rsid w:val="00D56428"/>
    <w:rsid w:val="00D6626B"/>
    <w:rsid w:val="00D669A1"/>
    <w:rsid w:val="00D67E52"/>
    <w:rsid w:val="00D725D7"/>
    <w:rsid w:val="00D72B6F"/>
    <w:rsid w:val="00D72BD6"/>
    <w:rsid w:val="00D75B3D"/>
    <w:rsid w:val="00D7662A"/>
    <w:rsid w:val="00D76AB3"/>
    <w:rsid w:val="00D77EA4"/>
    <w:rsid w:val="00D80722"/>
    <w:rsid w:val="00D82D02"/>
    <w:rsid w:val="00D84AF1"/>
    <w:rsid w:val="00D84C2E"/>
    <w:rsid w:val="00D85352"/>
    <w:rsid w:val="00D85652"/>
    <w:rsid w:val="00D8687B"/>
    <w:rsid w:val="00D8758B"/>
    <w:rsid w:val="00D93197"/>
    <w:rsid w:val="00D94764"/>
    <w:rsid w:val="00D9563C"/>
    <w:rsid w:val="00D95C29"/>
    <w:rsid w:val="00D969BF"/>
    <w:rsid w:val="00DA17D8"/>
    <w:rsid w:val="00DA1B6F"/>
    <w:rsid w:val="00DA3679"/>
    <w:rsid w:val="00DA3C4F"/>
    <w:rsid w:val="00DA58A6"/>
    <w:rsid w:val="00DA6B81"/>
    <w:rsid w:val="00DB1665"/>
    <w:rsid w:val="00DB179F"/>
    <w:rsid w:val="00DB2037"/>
    <w:rsid w:val="00DB2759"/>
    <w:rsid w:val="00DB2FB5"/>
    <w:rsid w:val="00DB5466"/>
    <w:rsid w:val="00DB5554"/>
    <w:rsid w:val="00DB5795"/>
    <w:rsid w:val="00DB6AE6"/>
    <w:rsid w:val="00DB7207"/>
    <w:rsid w:val="00DB741A"/>
    <w:rsid w:val="00DB7C4A"/>
    <w:rsid w:val="00DC209C"/>
    <w:rsid w:val="00DC285E"/>
    <w:rsid w:val="00DC2F0D"/>
    <w:rsid w:val="00DC4FDF"/>
    <w:rsid w:val="00DC6AE0"/>
    <w:rsid w:val="00DD04F3"/>
    <w:rsid w:val="00DD1B53"/>
    <w:rsid w:val="00DD2517"/>
    <w:rsid w:val="00DD383A"/>
    <w:rsid w:val="00DD3D01"/>
    <w:rsid w:val="00DD4E8B"/>
    <w:rsid w:val="00DD673A"/>
    <w:rsid w:val="00DD6B24"/>
    <w:rsid w:val="00DD6B47"/>
    <w:rsid w:val="00DD77D9"/>
    <w:rsid w:val="00DE16D1"/>
    <w:rsid w:val="00DE1AB4"/>
    <w:rsid w:val="00DE1DCC"/>
    <w:rsid w:val="00DE23F3"/>
    <w:rsid w:val="00DE3943"/>
    <w:rsid w:val="00DE3E8C"/>
    <w:rsid w:val="00DE5C22"/>
    <w:rsid w:val="00DF008D"/>
    <w:rsid w:val="00DF0A25"/>
    <w:rsid w:val="00DF0D7E"/>
    <w:rsid w:val="00DF1623"/>
    <w:rsid w:val="00DF3879"/>
    <w:rsid w:val="00DF39F0"/>
    <w:rsid w:val="00DF3D31"/>
    <w:rsid w:val="00DF4159"/>
    <w:rsid w:val="00DF4C42"/>
    <w:rsid w:val="00DF4CDB"/>
    <w:rsid w:val="00DF57AC"/>
    <w:rsid w:val="00DF5B40"/>
    <w:rsid w:val="00E010F0"/>
    <w:rsid w:val="00E01BDC"/>
    <w:rsid w:val="00E039D2"/>
    <w:rsid w:val="00E045A1"/>
    <w:rsid w:val="00E04808"/>
    <w:rsid w:val="00E05351"/>
    <w:rsid w:val="00E05D03"/>
    <w:rsid w:val="00E076D4"/>
    <w:rsid w:val="00E07FA3"/>
    <w:rsid w:val="00E10704"/>
    <w:rsid w:val="00E132F0"/>
    <w:rsid w:val="00E13BD4"/>
    <w:rsid w:val="00E143BA"/>
    <w:rsid w:val="00E1514A"/>
    <w:rsid w:val="00E16BC5"/>
    <w:rsid w:val="00E16CE8"/>
    <w:rsid w:val="00E22062"/>
    <w:rsid w:val="00E22C16"/>
    <w:rsid w:val="00E251B7"/>
    <w:rsid w:val="00E2532B"/>
    <w:rsid w:val="00E25749"/>
    <w:rsid w:val="00E26A1A"/>
    <w:rsid w:val="00E27F1E"/>
    <w:rsid w:val="00E31B87"/>
    <w:rsid w:val="00E3269D"/>
    <w:rsid w:val="00E33F27"/>
    <w:rsid w:val="00E34C8E"/>
    <w:rsid w:val="00E35224"/>
    <w:rsid w:val="00E37744"/>
    <w:rsid w:val="00E4360E"/>
    <w:rsid w:val="00E436C9"/>
    <w:rsid w:val="00E4372D"/>
    <w:rsid w:val="00E438DB"/>
    <w:rsid w:val="00E454DF"/>
    <w:rsid w:val="00E47AE6"/>
    <w:rsid w:val="00E537F1"/>
    <w:rsid w:val="00E55DC0"/>
    <w:rsid w:val="00E56AC6"/>
    <w:rsid w:val="00E573E9"/>
    <w:rsid w:val="00E57670"/>
    <w:rsid w:val="00E57B28"/>
    <w:rsid w:val="00E613D2"/>
    <w:rsid w:val="00E618B9"/>
    <w:rsid w:val="00E62CBC"/>
    <w:rsid w:val="00E632AD"/>
    <w:rsid w:val="00E64D0C"/>
    <w:rsid w:val="00E6735D"/>
    <w:rsid w:val="00E704D9"/>
    <w:rsid w:val="00E70653"/>
    <w:rsid w:val="00E711BC"/>
    <w:rsid w:val="00E72EE1"/>
    <w:rsid w:val="00E739BC"/>
    <w:rsid w:val="00E73EED"/>
    <w:rsid w:val="00E74134"/>
    <w:rsid w:val="00E75400"/>
    <w:rsid w:val="00E756C2"/>
    <w:rsid w:val="00E7586B"/>
    <w:rsid w:val="00E77F99"/>
    <w:rsid w:val="00E801D1"/>
    <w:rsid w:val="00E80E40"/>
    <w:rsid w:val="00E818FF"/>
    <w:rsid w:val="00E8325A"/>
    <w:rsid w:val="00E83311"/>
    <w:rsid w:val="00E835D2"/>
    <w:rsid w:val="00E8414B"/>
    <w:rsid w:val="00E84C0F"/>
    <w:rsid w:val="00E862D2"/>
    <w:rsid w:val="00E86893"/>
    <w:rsid w:val="00E91AB1"/>
    <w:rsid w:val="00E923A2"/>
    <w:rsid w:val="00E92421"/>
    <w:rsid w:val="00E950C5"/>
    <w:rsid w:val="00E9609E"/>
    <w:rsid w:val="00E972F0"/>
    <w:rsid w:val="00EA11CA"/>
    <w:rsid w:val="00EA38B8"/>
    <w:rsid w:val="00EA67F5"/>
    <w:rsid w:val="00EB1037"/>
    <w:rsid w:val="00EB1833"/>
    <w:rsid w:val="00EB325A"/>
    <w:rsid w:val="00EB5A25"/>
    <w:rsid w:val="00EB5DB0"/>
    <w:rsid w:val="00EB64BB"/>
    <w:rsid w:val="00EB7255"/>
    <w:rsid w:val="00EB7AE1"/>
    <w:rsid w:val="00EC1E2F"/>
    <w:rsid w:val="00EC2384"/>
    <w:rsid w:val="00EC346B"/>
    <w:rsid w:val="00EC3494"/>
    <w:rsid w:val="00EC34F2"/>
    <w:rsid w:val="00EC53F7"/>
    <w:rsid w:val="00EC5564"/>
    <w:rsid w:val="00EC5899"/>
    <w:rsid w:val="00EC58A3"/>
    <w:rsid w:val="00EC5B37"/>
    <w:rsid w:val="00EC70D9"/>
    <w:rsid w:val="00ED110B"/>
    <w:rsid w:val="00ED2E42"/>
    <w:rsid w:val="00ED3199"/>
    <w:rsid w:val="00ED352B"/>
    <w:rsid w:val="00ED4875"/>
    <w:rsid w:val="00ED52E2"/>
    <w:rsid w:val="00ED7FD1"/>
    <w:rsid w:val="00EE0238"/>
    <w:rsid w:val="00EE0460"/>
    <w:rsid w:val="00EE0736"/>
    <w:rsid w:val="00EE0C32"/>
    <w:rsid w:val="00EE2096"/>
    <w:rsid w:val="00EE3A5D"/>
    <w:rsid w:val="00EE5EBA"/>
    <w:rsid w:val="00EE61E3"/>
    <w:rsid w:val="00EE75F5"/>
    <w:rsid w:val="00EF0E66"/>
    <w:rsid w:val="00EF240D"/>
    <w:rsid w:val="00EF5C13"/>
    <w:rsid w:val="00EF6AFC"/>
    <w:rsid w:val="00EF75D5"/>
    <w:rsid w:val="00F00601"/>
    <w:rsid w:val="00F010CA"/>
    <w:rsid w:val="00F05888"/>
    <w:rsid w:val="00F06843"/>
    <w:rsid w:val="00F116A9"/>
    <w:rsid w:val="00F11DE9"/>
    <w:rsid w:val="00F15CAB"/>
    <w:rsid w:val="00F1701E"/>
    <w:rsid w:val="00F21032"/>
    <w:rsid w:val="00F21BE3"/>
    <w:rsid w:val="00F252C5"/>
    <w:rsid w:val="00F256C6"/>
    <w:rsid w:val="00F2613B"/>
    <w:rsid w:val="00F26898"/>
    <w:rsid w:val="00F27B5F"/>
    <w:rsid w:val="00F314BB"/>
    <w:rsid w:val="00F32061"/>
    <w:rsid w:val="00F33132"/>
    <w:rsid w:val="00F336AA"/>
    <w:rsid w:val="00F36BBE"/>
    <w:rsid w:val="00F37667"/>
    <w:rsid w:val="00F37E3B"/>
    <w:rsid w:val="00F40A1D"/>
    <w:rsid w:val="00F4280C"/>
    <w:rsid w:val="00F42F79"/>
    <w:rsid w:val="00F43DC5"/>
    <w:rsid w:val="00F45279"/>
    <w:rsid w:val="00F45853"/>
    <w:rsid w:val="00F47C7A"/>
    <w:rsid w:val="00F569A0"/>
    <w:rsid w:val="00F56B76"/>
    <w:rsid w:val="00F57925"/>
    <w:rsid w:val="00F6251E"/>
    <w:rsid w:val="00F626B4"/>
    <w:rsid w:val="00F665D5"/>
    <w:rsid w:val="00F670D7"/>
    <w:rsid w:val="00F70857"/>
    <w:rsid w:val="00F72F27"/>
    <w:rsid w:val="00F751B8"/>
    <w:rsid w:val="00F75F6F"/>
    <w:rsid w:val="00F810B6"/>
    <w:rsid w:val="00F82197"/>
    <w:rsid w:val="00F82703"/>
    <w:rsid w:val="00F833C6"/>
    <w:rsid w:val="00F83581"/>
    <w:rsid w:val="00F840A3"/>
    <w:rsid w:val="00F854F8"/>
    <w:rsid w:val="00F85B04"/>
    <w:rsid w:val="00F85C8F"/>
    <w:rsid w:val="00F87CCC"/>
    <w:rsid w:val="00F87E04"/>
    <w:rsid w:val="00F87F58"/>
    <w:rsid w:val="00F90AA0"/>
    <w:rsid w:val="00F93248"/>
    <w:rsid w:val="00F93EE1"/>
    <w:rsid w:val="00F94482"/>
    <w:rsid w:val="00F94D57"/>
    <w:rsid w:val="00F95538"/>
    <w:rsid w:val="00F9629C"/>
    <w:rsid w:val="00F9723E"/>
    <w:rsid w:val="00FA1264"/>
    <w:rsid w:val="00FA1623"/>
    <w:rsid w:val="00FA2180"/>
    <w:rsid w:val="00FA2957"/>
    <w:rsid w:val="00FA3A0F"/>
    <w:rsid w:val="00FA4895"/>
    <w:rsid w:val="00FA4BEA"/>
    <w:rsid w:val="00FA683D"/>
    <w:rsid w:val="00FA6A4E"/>
    <w:rsid w:val="00FA72A8"/>
    <w:rsid w:val="00FB1212"/>
    <w:rsid w:val="00FB313F"/>
    <w:rsid w:val="00FB3174"/>
    <w:rsid w:val="00FB3EF2"/>
    <w:rsid w:val="00FB69F0"/>
    <w:rsid w:val="00FB7B5D"/>
    <w:rsid w:val="00FC0A56"/>
    <w:rsid w:val="00FC0FB5"/>
    <w:rsid w:val="00FC0FB8"/>
    <w:rsid w:val="00FC1AD8"/>
    <w:rsid w:val="00FC225A"/>
    <w:rsid w:val="00FC273C"/>
    <w:rsid w:val="00FC335F"/>
    <w:rsid w:val="00FC47DE"/>
    <w:rsid w:val="00FC7152"/>
    <w:rsid w:val="00FD4343"/>
    <w:rsid w:val="00FD478B"/>
    <w:rsid w:val="00FD5E4D"/>
    <w:rsid w:val="00FD699A"/>
    <w:rsid w:val="00FD69C4"/>
    <w:rsid w:val="00FE0FFF"/>
    <w:rsid w:val="00FE2FB6"/>
    <w:rsid w:val="00FE30E9"/>
    <w:rsid w:val="00FE5005"/>
    <w:rsid w:val="00FE5012"/>
    <w:rsid w:val="00FE5ACE"/>
    <w:rsid w:val="00FE6BF4"/>
    <w:rsid w:val="00FE6C09"/>
    <w:rsid w:val="00FE7704"/>
    <w:rsid w:val="00FE795D"/>
    <w:rsid w:val="00FF1791"/>
    <w:rsid w:val="00FF3C13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9B7C788"/>
  <w15:docId w15:val="{14B1FD52-A50F-4AFC-B250-C0D5BAF1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paragraph" w:styleId="1">
    <w:name w:val="heading 1"/>
    <w:basedOn w:val="a"/>
    <w:next w:val="a"/>
    <w:link w:val="10"/>
    <w:qFormat/>
    <w:rsid w:val="00074D94"/>
    <w:pPr>
      <w:keepNext/>
      <w:outlineLvl w:val="0"/>
    </w:pPr>
    <w:rPr>
      <w:rFonts w:ascii="Cordia New" w:eastAsia="Cordia New" w:hAnsi="Cordia New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AC083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link w:val="a6"/>
    <w:uiPriority w:val="99"/>
    <w:rsid w:val="00D6626B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D6626B"/>
  </w:style>
  <w:style w:type="paragraph" w:styleId="a8">
    <w:name w:val="footer"/>
    <w:basedOn w:val="a"/>
    <w:link w:val="a9"/>
    <w:uiPriority w:val="99"/>
    <w:rsid w:val="00D6626B"/>
    <w:pPr>
      <w:tabs>
        <w:tab w:val="center" w:pos="4153"/>
        <w:tab w:val="right" w:pos="8306"/>
      </w:tabs>
    </w:pPr>
  </w:style>
  <w:style w:type="paragraph" w:styleId="aa">
    <w:name w:val="Balloon Text"/>
    <w:basedOn w:val="a"/>
    <w:link w:val="ab"/>
    <w:rsid w:val="00BD2901"/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rsid w:val="00BD2901"/>
    <w:rPr>
      <w:rFonts w:ascii="Tahoma" w:hAnsi="Tahoma"/>
      <w:sz w:val="16"/>
    </w:rPr>
  </w:style>
  <w:style w:type="character" w:customStyle="1" w:styleId="10">
    <w:name w:val="หัวเรื่อง 1 อักขระ"/>
    <w:link w:val="1"/>
    <w:rsid w:val="00074D94"/>
    <w:rPr>
      <w:rFonts w:ascii="Cordia New" w:eastAsia="Cordia New" w:hAnsi="Cordia New"/>
      <w:sz w:val="32"/>
      <w:szCs w:val="32"/>
    </w:rPr>
  </w:style>
  <w:style w:type="paragraph" w:styleId="ac">
    <w:name w:val="No Spacing"/>
    <w:link w:val="ad"/>
    <w:uiPriority w:val="1"/>
    <w:qFormat/>
    <w:rsid w:val="00584476"/>
    <w:rPr>
      <w:rFonts w:ascii="Calibri" w:eastAsia="Calibri" w:hAnsi="Calibri"/>
      <w:sz w:val="22"/>
      <w:szCs w:val="28"/>
    </w:rPr>
  </w:style>
  <w:style w:type="table" w:styleId="ae">
    <w:name w:val="Table Grid"/>
    <w:basedOn w:val="a1"/>
    <w:uiPriority w:val="59"/>
    <w:rsid w:val="00A11E24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List Paragraph"/>
    <w:basedOn w:val="a"/>
    <w:uiPriority w:val="34"/>
    <w:qFormat/>
    <w:rsid w:val="00B05BC1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ad">
    <w:name w:val="ไม่มีการเว้นระยะห่าง อักขระ"/>
    <w:link w:val="ac"/>
    <w:uiPriority w:val="1"/>
    <w:rsid w:val="00FC273C"/>
    <w:rPr>
      <w:rFonts w:ascii="Calibri" w:eastAsia="Calibri" w:hAnsi="Calibri"/>
      <w:sz w:val="22"/>
      <w:szCs w:val="28"/>
      <w:lang w:bidi="th-TH"/>
    </w:rPr>
  </w:style>
  <w:style w:type="character" w:customStyle="1" w:styleId="a9">
    <w:name w:val="ท้ายกระดาษ อักขระ"/>
    <w:link w:val="a8"/>
    <w:uiPriority w:val="99"/>
    <w:rsid w:val="00564D21"/>
    <w:rPr>
      <w:sz w:val="24"/>
      <w:szCs w:val="28"/>
    </w:rPr>
  </w:style>
  <w:style w:type="character" w:customStyle="1" w:styleId="a6">
    <w:name w:val="หัวกระดาษ อักขระ"/>
    <w:link w:val="a5"/>
    <w:uiPriority w:val="99"/>
    <w:rsid w:val="00FD478B"/>
    <w:rPr>
      <w:sz w:val="24"/>
      <w:szCs w:val="28"/>
    </w:rPr>
  </w:style>
  <w:style w:type="character" w:styleId="af0">
    <w:name w:val="Strong"/>
    <w:uiPriority w:val="22"/>
    <w:qFormat/>
    <w:rsid w:val="00690E39"/>
    <w:rPr>
      <w:b/>
      <w:bCs/>
    </w:rPr>
  </w:style>
  <w:style w:type="character" w:customStyle="1" w:styleId="20">
    <w:name w:val="หัวเรื่อง 2 อักขระ"/>
    <w:basedOn w:val="a0"/>
    <w:link w:val="2"/>
    <w:rsid w:val="00AC0832"/>
    <w:rPr>
      <w:rFonts w:asciiTheme="majorHAnsi" w:eastAsiaTheme="majorEastAsia" w:hAnsiTheme="majorHAnsi" w:cstheme="majorBidi"/>
      <w:b/>
      <w:bCs/>
      <w:i/>
      <w:iCs/>
      <w:sz w:val="28"/>
      <w:szCs w:val="35"/>
    </w:rPr>
  </w:style>
  <w:style w:type="paragraph" w:styleId="af1">
    <w:name w:val="Normal (Web)"/>
    <w:basedOn w:val="a"/>
    <w:uiPriority w:val="99"/>
    <w:unhideWhenUsed/>
    <w:rsid w:val="0040120D"/>
    <w:pPr>
      <w:spacing w:before="100" w:beforeAutospacing="1" w:after="100" w:afterAutospacing="1"/>
    </w:pPr>
    <w:rPr>
      <w:rFonts w:ascii="Angsana New" w:hAnsi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3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oftware\Thai_font\Template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D4763-08AD-46A9-A110-640E58EF6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1</TotalTime>
  <Pages>2</Pages>
  <Words>360</Words>
  <Characters>3505</Characters>
  <Application>Microsoft Office Word</Application>
  <DocSecurity>4</DocSecurity>
  <Lines>74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2024-06-20T06:49:00Z</cp:lastPrinted>
  <dcterms:created xsi:type="dcterms:W3CDTF">2025-03-12T11:34:00Z</dcterms:created>
  <dcterms:modified xsi:type="dcterms:W3CDTF">2025-03-12T11:34:00Z</dcterms:modified>
</cp:coreProperties>
</file>