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832" w:rsidRPr="00583352" w:rsidRDefault="00664473" w:rsidP="00AC0832">
      <w:pPr>
        <w:tabs>
          <w:tab w:val="left" w:pos="3600"/>
        </w:tabs>
        <w:spacing w:before="520" w:after="60" w:line="420" w:lineRule="exact"/>
        <w:rPr>
          <w:rFonts w:ascii="TH SarabunIT๙" w:hAnsi="TH SarabunIT๙" w:cs="TH SarabunIT๙"/>
          <w:b/>
          <w:bCs/>
          <w:spacing w:val="-20"/>
          <w:sz w:val="58"/>
          <w:szCs w:val="58"/>
        </w:rPr>
      </w:pPr>
      <w:r w:rsidRPr="002530F2">
        <w:rPr>
          <w:rFonts w:ascii="TH SarabunIT๙" w:eastAsia="Cordia New" w:hAnsi="TH SarabunIT๙" w:cs="TH SarabunIT๙"/>
          <w:noProof/>
          <w:sz w:val="32"/>
          <w:szCs w:val="32"/>
          <w:cs/>
          <w:lang w:eastAsia="zh-CN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9A1B782" wp14:editId="7C09D349">
                <wp:simplePos x="0" y="0"/>
                <wp:positionH relativeFrom="column">
                  <wp:posOffset>4714875</wp:posOffset>
                </wp:positionH>
                <wp:positionV relativeFrom="paragraph">
                  <wp:posOffset>-146685</wp:posOffset>
                </wp:positionV>
                <wp:extent cx="1314450" cy="1404620"/>
                <wp:effectExtent l="0" t="0" r="19050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4473" w:rsidRPr="00061847" w:rsidRDefault="00664473" w:rsidP="0066447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</w:pPr>
                            <w:r w:rsidRPr="0006184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u w:val="dotted"/>
                                <w:cs/>
                              </w:rPr>
                              <w:t>(กรณีเบิกตามปกติ)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9A1B7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1.25pt;margin-top:-11.55pt;width:103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">
                <v:textbox style="mso-fit-shape-to-text:t">
                  <w:txbxContent>
                    <w:p w:rsidR="00664473" w:rsidRPr="00061847" w:rsidRDefault="00664473" w:rsidP="0066447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</w:pPr>
                      <w:r w:rsidRPr="00061847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u w:val="dotted"/>
                          <w:cs/>
                        </w:rPr>
                        <w:t>(กรณีเบิกตามปกติ)</w:t>
                      </w:r>
                    </w:p>
                  </w:txbxContent>
                </v:textbox>
              </v:shape>
            </w:pict>
          </mc:Fallback>
        </mc:AlternateContent>
      </w:r>
      <w:r w:rsidR="00AC0832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align>inside</wp:align>
            </wp:positionV>
            <wp:extent cx="489585" cy="538480"/>
            <wp:effectExtent l="0" t="0" r="5715" b="0"/>
            <wp:wrapNone/>
            <wp:docPr id="21" name="Picture 28" descr="krut_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rut_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3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28D2">
        <w:rPr>
          <w:rFonts w:ascii="TH SarabunIT๙" w:hAnsi="TH SarabunIT๙" w:cs="TH SarabunIT๙"/>
          <w:szCs w:val="24"/>
          <w:cs/>
        </w:rPr>
        <w:t xml:space="preserve"> </w:t>
      </w:r>
      <w:r w:rsidR="00AC0832" w:rsidRPr="00583352">
        <w:rPr>
          <w:rFonts w:ascii="TH SarabunIT๙" w:hAnsi="TH SarabunIT๙" w:cs="TH SarabunIT๙"/>
        </w:rPr>
        <w:tab/>
      </w:r>
      <w:r w:rsidR="002028D2">
        <w:rPr>
          <w:rFonts w:ascii="TH SarabunIT๙" w:hAnsi="TH SarabunIT๙" w:cs="TH SarabunIT๙"/>
          <w:szCs w:val="24"/>
          <w:cs/>
        </w:rPr>
        <w:t xml:space="preserve"> </w:t>
      </w:r>
      <w:r w:rsidR="00AC0832" w:rsidRPr="00583352">
        <w:rPr>
          <w:rFonts w:ascii="TH SarabunIT๙" w:hAnsi="TH SarabunIT๙" w:cs="TH SarabunIT๙"/>
          <w:b/>
          <w:bCs/>
          <w:spacing w:val="-20"/>
          <w:sz w:val="58"/>
          <w:szCs w:val="58"/>
          <w:cs/>
        </w:rPr>
        <w:t>บันทึกข้อความ</w:t>
      </w:r>
    </w:p>
    <w:p w:rsidR="00AC0832" w:rsidRPr="00583352" w:rsidRDefault="00AC0832" w:rsidP="00AC0832">
      <w:pPr>
        <w:tabs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838200</wp:posOffset>
                </wp:positionH>
                <wp:positionV relativeFrom="paragraph">
                  <wp:posOffset>236854</wp:posOffset>
                </wp:positionV>
                <wp:extent cx="4914900" cy="0"/>
                <wp:effectExtent l="0" t="0" r="0" b="19050"/>
                <wp:wrapNone/>
                <wp:docPr id="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149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ED188D" id="Line 2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pt,18.65pt" to="453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ส่วนราชการ </w:t>
      </w:r>
    </w:p>
    <w:p w:rsidR="00AC0832" w:rsidRPr="00583352" w:rsidRDefault="00AC0832" w:rsidP="00AC0832">
      <w:pPr>
        <w:tabs>
          <w:tab w:val="left" w:pos="4500"/>
          <w:tab w:val="left" w:pos="9000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242569</wp:posOffset>
                </wp:positionV>
                <wp:extent cx="2743200" cy="0"/>
                <wp:effectExtent l="0" t="0" r="0" b="19050"/>
                <wp:wrapNone/>
                <wp:docPr id="7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4320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CD9B34" id="Line 30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pt,19.1pt" to="2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">
                <v:stroke dashstyle="1 1" endcap="round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3164840</wp:posOffset>
                </wp:positionH>
                <wp:positionV relativeFrom="paragraph">
                  <wp:posOffset>244474</wp:posOffset>
                </wp:positionV>
                <wp:extent cx="2592070" cy="0"/>
                <wp:effectExtent l="0" t="0" r="0" b="19050"/>
                <wp:wrapNone/>
                <wp:docPr id="6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2070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162529" id="Line 3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9.2pt,19.25pt" to="453.3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ที่</w:t>
      </w:r>
      <w:r w:rsidRPr="00583352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B5513C">
        <w:rPr>
          <w:rFonts w:ascii="TH SarabunIT๙" w:hAnsi="TH SarabunIT๙" w:cs="TH SarabunIT๙" w:hint="cs"/>
          <w:sz w:val="32"/>
          <w:szCs w:val="32"/>
          <w:cs/>
        </w:rPr>
        <w:t>อว</w:t>
      </w:r>
      <w:r w:rsidR="005742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86FFB">
        <w:rPr>
          <w:rFonts w:ascii="TH SarabunIT๙" w:hAnsi="TH SarabunIT๙" w:cs="TH SarabunIT๙"/>
          <w:sz w:val="32"/>
          <w:szCs w:val="32"/>
          <w:cs/>
        </w:rPr>
        <w:t>๐</w:t>
      </w:r>
      <w:r w:rsidR="00286FFB">
        <w:rPr>
          <w:rFonts w:ascii="TH SarabunIT๙" w:hAnsi="TH SarabunIT๙" w:cs="TH SarabunIT๙" w:hint="cs"/>
          <w:sz w:val="32"/>
          <w:szCs w:val="32"/>
          <w:cs/>
        </w:rPr>
        <w:t>๖๒๑</w:t>
      </w:r>
      <w:r w:rsidRPr="002E1355">
        <w:rPr>
          <w:rFonts w:ascii="TH SarabunIT๙" w:hAnsi="TH SarabunIT๙" w:cs="TH SarabunIT๙"/>
          <w:sz w:val="32"/>
          <w:szCs w:val="32"/>
          <w:cs/>
        </w:rPr>
        <w:t>.</w:t>
      </w:r>
      <w:r w:rsidR="00D33BCE">
        <w:rPr>
          <w:rFonts w:ascii="TH SarabunIT๙" w:hAnsi="TH SarabunIT๙" w:cs="TH SarabunIT๙"/>
          <w:sz w:val="32"/>
          <w:szCs w:val="32"/>
        </w:rPr>
        <w:t>XX</w:t>
      </w:r>
      <w:r w:rsidRPr="002E1355">
        <w:rPr>
          <w:rFonts w:ascii="TH SarabunIT๙" w:hAnsi="TH SarabunIT๙" w:cs="TH SarabunIT๙"/>
          <w:sz w:val="32"/>
          <w:szCs w:val="32"/>
          <w:cs/>
        </w:rPr>
        <w:t>/</w:t>
      </w:r>
      <w:r w:rsidR="00E31B87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583352">
        <w:rPr>
          <w:rFonts w:ascii="TH SarabunIT๙" w:hAnsi="TH SarabunIT๙" w:cs="TH SarabunIT๙"/>
          <w:b/>
          <w:bCs/>
          <w:sz w:val="38"/>
          <w:szCs w:val="38"/>
          <w:cs/>
        </w:rPr>
        <w:tab/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วันที</w:t>
      </w:r>
      <w:r w:rsidR="000A6CCB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่  </w:t>
      </w:r>
      <w:r w:rsidR="00E31B87">
        <w:rPr>
          <w:rFonts w:ascii="TH SarabunIT๙" w:hAnsi="TH SarabunIT๙" w:cs="TH SarabunIT๙" w:hint="cs"/>
          <w:sz w:val="32"/>
          <w:szCs w:val="32"/>
          <w:cs/>
        </w:rPr>
        <w:t>...  ...........................</w:t>
      </w:r>
      <w:r w:rsidR="00B5513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752F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56F0D">
        <w:rPr>
          <w:rFonts w:ascii="TH SarabunIT๙" w:hAnsi="TH SarabunIT๙" w:cs="TH SarabunIT๙" w:hint="cs"/>
          <w:sz w:val="32"/>
          <w:szCs w:val="32"/>
          <w:cs/>
        </w:rPr>
        <w:t>๒๕๖</w:t>
      </w:r>
      <w:r w:rsidR="00D33BCE">
        <w:rPr>
          <w:rFonts w:ascii="TH SarabunIT๙" w:hAnsi="TH SarabunIT๙" w:cs="TH SarabunIT๙" w:hint="cs"/>
          <w:sz w:val="32"/>
          <w:szCs w:val="32"/>
          <w:cs/>
        </w:rPr>
        <w:t>8</w:t>
      </w:r>
    </w:p>
    <w:p w:rsidR="00E835D2" w:rsidRPr="007016B0" w:rsidRDefault="00AC0832" w:rsidP="004A7895">
      <w:pPr>
        <w:ind w:left="709" w:hanging="709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242D4269" wp14:editId="77597621">
                <wp:simplePos x="0" y="0"/>
                <wp:positionH relativeFrom="column">
                  <wp:posOffset>333375</wp:posOffset>
                </wp:positionH>
                <wp:positionV relativeFrom="paragraph">
                  <wp:posOffset>247014</wp:posOffset>
                </wp:positionV>
                <wp:extent cx="5414645" cy="0"/>
                <wp:effectExtent l="0" t="0" r="0" b="19050"/>
                <wp:wrapNone/>
                <wp:docPr id="2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464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599B5C" id="Line 3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.25pt,19.45pt" to="452.6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">
                <v:stroke dashstyle="1 1" endcap="round"/>
              </v:line>
            </w:pict>
          </mc:Fallback>
        </mc:AlternateContent>
      </w:r>
      <w:r w:rsidRPr="00583352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="00EC349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A7895" w:rsidRPr="004A7895">
        <w:rPr>
          <w:rFonts w:ascii="TH SarabunIT๙" w:hAnsi="TH SarabunIT๙" w:cs="TH SarabunIT๙"/>
          <w:sz w:val="32"/>
          <w:szCs w:val="32"/>
          <w:cs/>
        </w:rPr>
        <w:t>ขอ</w:t>
      </w:r>
      <w:r w:rsidR="00E711BC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  <w:r w:rsidR="00B57A37">
        <w:rPr>
          <w:rFonts w:ascii="TH SarabunIT๙" w:hAnsi="TH SarabunIT๙" w:cs="TH SarabunIT๙" w:hint="cs"/>
          <w:sz w:val="32"/>
          <w:szCs w:val="32"/>
          <w:cs/>
        </w:rPr>
        <w:t>เบิก</w:t>
      </w:r>
      <w:r w:rsidR="00502D11">
        <w:rPr>
          <w:rFonts w:ascii="TH SarabunIT๙" w:hAnsi="TH SarabunIT๙" w:cs="TH SarabunIT๙" w:hint="cs"/>
          <w:sz w:val="32"/>
          <w:szCs w:val="32"/>
          <w:cs/>
        </w:rPr>
        <w:t>ค่าตอบแทนคณะกรรมการประเมิน</w:t>
      </w:r>
      <w:r w:rsidR="00782CE8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</w:t>
      </w:r>
      <w:r w:rsidR="00782CE8">
        <w:rPr>
          <w:rFonts w:ascii="TH SarabunIT๙" w:hAnsi="TH SarabunIT๙" w:cs="TH SarabunIT๙" w:hint="cs"/>
          <w:b/>
          <w:bCs/>
          <w:sz w:val="40"/>
          <w:szCs w:val="40"/>
          <w:cs/>
        </w:rPr>
        <w:tab/>
      </w:r>
    </w:p>
    <w:p w:rsidR="00AC0832" w:rsidRDefault="00AC0832" w:rsidP="00571B1D">
      <w:pPr>
        <w:tabs>
          <w:tab w:val="left" w:pos="9000"/>
        </w:tabs>
        <w:spacing w:before="120" w:after="120"/>
        <w:rPr>
          <w:rFonts w:ascii="TH SarabunPSK" w:hAnsi="TH SarabunPSK" w:cs="TH SarabunPSK"/>
          <w:sz w:val="32"/>
          <w:szCs w:val="32"/>
          <w:cs/>
        </w:rPr>
      </w:pPr>
      <w:r w:rsidRPr="00094F08">
        <w:rPr>
          <w:rFonts w:ascii="TH SarabunPSK" w:hAnsi="TH SarabunPSK" w:cs="TH SarabunPSK"/>
          <w:sz w:val="32"/>
          <w:szCs w:val="32"/>
          <w:cs/>
        </w:rPr>
        <w:t xml:space="preserve">เรียน </w:t>
      </w:r>
      <w:r w:rsidR="001266B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7105">
        <w:rPr>
          <w:rFonts w:ascii="TH SarabunPSK" w:hAnsi="TH SarabunPSK" w:cs="TH SarabunPSK" w:hint="cs"/>
          <w:sz w:val="32"/>
          <w:szCs w:val="32"/>
          <w:cs/>
        </w:rPr>
        <w:t>อธิการบดี</w:t>
      </w:r>
    </w:p>
    <w:p w:rsidR="00E711BC" w:rsidRPr="00E711BC" w:rsidRDefault="00B57A37" w:rsidP="008B149B">
      <w:pPr>
        <w:spacing w:before="12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ต้นเรื่อง/</w:t>
      </w:r>
      <w:r w:rsidR="00E711BC" w:rsidRPr="00E711BC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เรื่องเดิม</w:t>
      </w:r>
    </w:p>
    <w:p w:rsidR="00E573E9" w:rsidRPr="00E4360E" w:rsidRDefault="00B57A37" w:rsidP="00D76AB3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ตามที่</w:t>
      </w:r>
      <w:r w:rsidR="00502D1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หลักสูตร........................................... สาขาวิชา............................................................. คณะ............................................................................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ได้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จัด</w:t>
      </w:r>
      <w:r w:rsidR="00F336AA" w:rsidRPr="00F336A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การประเมินคุณภาพภายใน ระดับ</w:t>
      </w:r>
      <w:r w:rsidR="00502D1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หลักสูตร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ประจำปีการศึกษา ๒๕๖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ในระหว่างวันที่ .</w:t>
      </w:r>
      <w:r w:rsidR="00502D1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- .</w:t>
      </w:r>
      <w:r w:rsidR="00502D1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653DA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เดือน ............... 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๒๕๖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8</w:t>
      </w:r>
      <w:r w:rsidR="00502D1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ณ ห้อง.</w:t>
      </w:r>
      <w:r w:rsidR="00502D1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</w:t>
      </w:r>
      <w:r w:rsid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ชั้น .</w:t>
      </w:r>
      <w:r w:rsidR="00D76AB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</w:t>
      </w:r>
      <w:r w:rsid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อาคาร .</w:t>
      </w:r>
      <w:r w:rsidR="00D76AB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 มหาวิทยาลัยราชภัฏสกลนคร ตามคำสั่ง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คณะ....................................................</w:t>
      </w:r>
      <w:r w:rsidR="00D76AB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ที่ 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</w:t>
      </w:r>
      <w:r w:rsidR="00D76AB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/256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8</w:t>
      </w:r>
      <w:r w:rsidR="00D76AB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เรื่อง </w:t>
      </w:r>
      <w:r w:rsidR="00D76AB3"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แต่งตั้งคณะกรรมการประเมินคุณภาพการศึกษาภายใน ระดับหลักสูตร ตามเกณฑ์ </w:t>
      </w:r>
      <w:r w:rsidR="00D76AB3" w:rsidRPr="00D76AB3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D76AB3"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D76AB3" w:rsidRPr="00D76AB3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QA 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คณะ..................................................</w:t>
      </w:r>
      <w:r w:rsidR="00D76AB3" w:rsidRPr="00D76AB3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ประจำปีการศึกษา  256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 w:rsidR="00D8535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483D7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นั้น</w:t>
      </w:r>
    </w:p>
    <w:p w:rsidR="00582AB6" w:rsidRPr="00EE0736" w:rsidRDefault="00582AB6" w:rsidP="00582AB6">
      <w:pPr>
        <w:spacing w:before="12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EE073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ข้อเท็จจริง</w:t>
      </w:r>
    </w:p>
    <w:p w:rsidR="00371F0D" w:rsidRDefault="00C15AE7" w:rsidP="00371F0D">
      <w:pPr>
        <w:spacing w:before="6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การประเมินคุณภาพการศึกษาภายใน 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ระดับหลักสูตร ด้วยเกณฑ์ 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C0021A" w:rsidRP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QA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ประจำ</w:t>
      </w:r>
      <w:r w:rsidR="008A5AC5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ปีการศึกษา 256</w:t>
      </w:r>
      <w:r w:rsidR="00D33BC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หลักสูตร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ได้เชิญผู้ทรงคุณวุฒิ</w:t>
      </w:r>
      <w:r w:rsidR="006A4F9F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ที่มีความเชี่ยวชาญ</w:t>
      </w:r>
      <w:r w:rsidR="008A5A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และ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มีประสบการณ์ด้านการประเมินคุณภาพการศึกษา</w:t>
      </w:r>
      <w:r w:rsidR="00C0021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เกณฑ์ </w:t>
      </w:r>
      <w:r w:rsid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AUN</w:t>
      </w:r>
      <w:r w:rsidR="00C0021A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-</w:t>
      </w:r>
      <w:r w:rsidR="00C0021A">
        <w:rPr>
          <w:rFonts w:ascii="TH SarabunIT๙" w:eastAsia="Cordia New" w:hAnsi="TH SarabunIT๙" w:cs="TH SarabunIT๙"/>
          <w:sz w:val="32"/>
          <w:szCs w:val="32"/>
          <w:lang w:eastAsia="zh-CN"/>
        </w:rPr>
        <w:t>QA</w:t>
      </w:r>
      <w:r w:rsidR="007E7EA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จำนวน </w:t>
      </w:r>
      <w:r w:rsidR="00653DA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ท่าน เป็นคณะกรรมการประเมินฯ</w:t>
      </w:r>
      <w:r w:rsidR="007E7EA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8371C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ดังนี้</w:t>
      </w:r>
    </w:p>
    <w:p w:rsidR="00371F0D" w:rsidRDefault="00371F0D" w:rsidP="00371F0D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1. ...................................................................................... </w:t>
      </w:r>
    </w:p>
    <w:p w:rsidR="00371F0D" w:rsidRDefault="00371F0D" w:rsidP="00371F0D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มหาวิทยาลัย.................................................................</w:t>
      </w:r>
    </w:p>
    <w:p w:rsidR="00371F0D" w:rsidRDefault="00371F0D" w:rsidP="00371F0D">
      <w:pPr>
        <w:spacing w:before="6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ตำแหน่ง ประธานกรรมการ</w:t>
      </w:r>
      <w:r w:rsidR="007E7EA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(บุคลากร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ภายนอก</w:t>
      </w:r>
      <w:r w:rsidR="00653DA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/ภายใน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)</w:t>
      </w:r>
    </w:p>
    <w:p w:rsidR="00371F0D" w:rsidRDefault="00371F0D" w:rsidP="00371F0D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2. ...................................................................................... </w:t>
      </w:r>
    </w:p>
    <w:p w:rsidR="00371F0D" w:rsidRDefault="00371F0D" w:rsidP="00371F0D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มหาวิทยาลัย.................................................................</w:t>
      </w:r>
    </w:p>
    <w:p w:rsidR="00653DA0" w:rsidRDefault="007E7EA8" w:rsidP="00653DA0">
      <w:pPr>
        <w:spacing w:before="60"/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ตำแหน่ง </w:t>
      </w:r>
      <w:r w:rsidR="00371F0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กรรมการ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(บุคลากร</w:t>
      </w:r>
      <w:r w:rsidR="00371F0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ภายนอก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/ภายใน</w:t>
      </w:r>
      <w:r w:rsidR="00371F0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)</w:t>
      </w:r>
    </w:p>
    <w:p w:rsidR="00653DA0" w:rsidRDefault="00653DA0" w:rsidP="00A8059D">
      <w:pPr>
        <w:ind w:firstLine="1440"/>
        <w:jc w:val="thaiDistribute"/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X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 .........................................................................</w:t>
      </w:r>
      <w:r w:rsidR="00A8059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0E6549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(เพิ่มข้อมูลกรณีมีกรรมการมากกว่า 1 คน)</w:t>
      </w:r>
    </w:p>
    <w:p w:rsidR="007E7EA8" w:rsidRDefault="00653DA0" w:rsidP="007E7EA8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X</w:t>
      </w:r>
      <w:r w:rsidR="007E7EA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. ...................................................................................... </w:t>
      </w:r>
    </w:p>
    <w:p w:rsidR="007E7EA8" w:rsidRDefault="007E7EA8" w:rsidP="007E7EA8">
      <w:pPr>
        <w:ind w:firstLine="1440"/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มหาวิทยาลัย.................................................................</w:t>
      </w:r>
    </w:p>
    <w:p w:rsidR="00653DA0" w:rsidRDefault="007E7EA8" w:rsidP="00A8059D">
      <w:pPr>
        <w:spacing w:before="60" w:after="240"/>
        <w:ind w:firstLine="1440"/>
        <w:jc w:val="thaiDistribute"/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ตำแหน่ง เลขานุการ (บุคลากรภายใน)</w:t>
      </w:r>
    </w:p>
    <w:p w:rsidR="00E47AE6" w:rsidRPr="00EE0736" w:rsidRDefault="00BA3D82" w:rsidP="00BA3D82">
      <w:pPr>
        <w:spacing w:before="6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color w:val="FF0000"/>
          <w:sz w:val="32"/>
          <w:szCs w:val="32"/>
          <w:cs/>
          <w:lang w:eastAsia="zh-CN"/>
        </w:rPr>
        <w:t xml:space="preserve"> </w:t>
      </w:r>
      <w:r>
        <w:rPr>
          <w:rFonts w:ascii="TH SarabunIT๙" w:eastAsia="Cordia New" w:hAnsi="TH SarabunIT๙" w:cs="TH SarabunIT๙" w:hint="cs"/>
          <w:color w:val="FF0000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/>
          <w:color w:val="FF0000"/>
          <w:sz w:val="32"/>
          <w:szCs w:val="32"/>
          <w:cs/>
          <w:lang w:eastAsia="zh-CN"/>
        </w:rPr>
        <w:tab/>
      </w:r>
      <w:r w:rsidR="00EE0736" w:rsidRPr="00EE073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กฎหมายที่เกี่ยวข้อง</w:t>
      </w:r>
    </w:p>
    <w:p w:rsidR="00653DA0" w:rsidRPr="00653DA0" w:rsidRDefault="00171C16" w:rsidP="00653DA0">
      <w:pPr>
        <w:spacing w:before="60"/>
        <w:ind w:firstLine="1440"/>
        <w:jc w:val="thaiDistribute"/>
        <w:rPr>
          <w:rFonts w:ascii="TH SarabunIT๙" w:eastAsia="Cordia New" w:hAnsi="TH SarabunIT๙" w:cs="TH SarabunIT๙" w:hint="cs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อาศัยอำนาจตาม ประกาศมหาวิทยาลัยราชภัฏสกลนคร เรื่อง</w:t>
      </w:r>
      <w:r w:rsidR="00CA4C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อัตราการจ่ายค่าตอบแทนและค่าใช้จ่ายอื่นในการประเมินคุณภาพการศึกษาภายใน พ.ศ. 2567 ข้อ 5 อัตราค่าตอบแทนการประเมินคุณภาพการศึกษาภายใน (3.2) การประเมินคุณภาพการศึกษาภายใน ระดับหลักสูตร</w:t>
      </w:r>
      <w:r w:rsidR="00CA4CC5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CA4CC5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ด้วยเกณฑ์ </w:t>
      </w:r>
      <w:r w:rsidR="00CA4CC5">
        <w:rPr>
          <w:rFonts w:ascii="TH SarabunIT๙" w:eastAsia="Cordia New" w:hAnsi="TH SarabunIT๙" w:cs="TH SarabunIT๙"/>
          <w:sz w:val="32"/>
          <w:szCs w:val="32"/>
          <w:lang w:eastAsia="zh-CN"/>
        </w:rPr>
        <w:t>AUN-QA</w:t>
      </w:r>
    </w:p>
    <w:p w:rsidR="00A92A08" w:rsidRDefault="00A92A08" w:rsidP="00582AB6">
      <w:pPr>
        <w:spacing w:before="6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:rsidR="00A92A08" w:rsidRDefault="00A92A08" w:rsidP="00582AB6">
      <w:pPr>
        <w:spacing w:before="6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:rsidR="00A92A08" w:rsidRDefault="00A92A08" w:rsidP="00582AB6">
      <w:pPr>
        <w:spacing w:before="6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</w:p>
    <w:p w:rsidR="00A92A08" w:rsidRPr="00A92A08" w:rsidRDefault="00A92A08" w:rsidP="00A92A08">
      <w:pPr>
        <w:spacing w:before="60"/>
        <w:ind w:firstLine="1440"/>
        <w:jc w:val="right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A92A0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ข้อเสนอ...</w:t>
      </w:r>
    </w:p>
    <w:p w:rsidR="0002062A" w:rsidRPr="003F416F" w:rsidRDefault="0002062A" w:rsidP="00582AB6">
      <w:pPr>
        <w:spacing w:before="60"/>
        <w:ind w:firstLine="144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3F416F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lastRenderedPageBreak/>
        <w:t>ข้อเสนอเพื่อพิจารณา</w:t>
      </w:r>
    </w:p>
    <w:p w:rsidR="00653DA0" w:rsidRPr="006E5E90" w:rsidRDefault="00371F0D" w:rsidP="00A92A08">
      <w:pPr>
        <w:spacing w:before="60"/>
        <w:ind w:firstLine="1440"/>
        <w:jc w:val="thaiDistribute"/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บัดนี้ การดำเนินงานได้เสร็จสิ้นแล้ว</w:t>
      </w:r>
      <w:r w:rsidR="00EF6AF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2142FC" w:rsidRPr="002142F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หลักสูตร.............................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</w:t>
      </w:r>
      <w:r w:rsidR="00A92A08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บัณฑิต</w:t>
      </w:r>
      <w:r w:rsidR="002142FC" w:rsidRPr="002142FC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สาขาวิชา....................................................... คณะ..............................................................</w:t>
      </w:r>
      <w:r w:rsidR="00EF6AF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มหาวิทยาลัยราชภัฏสกลนคร จึงขออนุมัติเบิก</w:t>
      </w:r>
      <w:r w:rsidR="005525F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ค่าตอบแทน จากเงินประมาณเงินรายได้ </w:t>
      </w:r>
      <w:r w:rsidR="002142F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โครงการประเมินคุณภาพการศึกษาภายใน ระดับหลักสูตร ด้วยเกณฑ์ </w:t>
      </w:r>
      <w:r w:rsidR="002142FC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AUN-QA </w:t>
      </w:r>
      <w:r w:rsidR="005525F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ประจำปีการศึกษา 256</w:t>
      </w:r>
      <w:r w:rsidR="0034068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7</w:t>
      </w:r>
      <w:r w:rsidR="005525FD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รหัส</w:t>
      </w:r>
      <w:r w:rsidR="002142FC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โครงการ 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68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33110กกง08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W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05</w:t>
      </w:r>
      <w:r w:rsidR="002142FC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กิจกรรมค่าตอบแทนคณะกรรมการประเมินคุณภาพภายในระดับหลักสูตร สำหรับหลักสูตรที่เริ่มประเมินด้วยเกณฑ์ 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AUN-QA 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ปีการศึกษา 2567</w:t>
      </w:r>
      <w:r w:rsidR="0034068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รหัสกิจกรรม 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68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33110กกง08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W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05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lang w:eastAsia="zh-CN"/>
        </w:rPr>
        <w:t>P</w:t>
      </w:r>
      <w:r w:rsidR="0034068E" w:rsidRPr="0034068E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01</w:t>
      </w:r>
      <w:r w:rsidR="00157612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เพื่อเป็นค่าใช้จ่ายดังกล่าว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เป็นจำนวนเงิน ........................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บาท (</w:t>
      </w:r>
      <w:r w:rsidR="00570B3E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</w:t>
      </w:r>
      <w:r w:rsidR="008D5AA8" w:rsidRPr="008D5AA8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บาทถ้วน</w:t>
      </w:r>
      <w:r w:rsidR="0015761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)</w:t>
      </w:r>
      <w:r w:rsidR="006E5E90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  <w:r w:rsidR="006E5E90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รายละเอียดดังนี้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704"/>
        <w:gridCol w:w="6662"/>
        <w:gridCol w:w="1695"/>
      </w:tblGrid>
      <w:tr w:rsidR="006E5E90" w:rsidRPr="003F201B" w:rsidTr="004F717F">
        <w:tc>
          <w:tcPr>
            <w:tcW w:w="704" w:type="dxa"/>
          </w:tcPr>
          <w:p w:rsidR="006E5E90" w:rsidRPr="003F201B" w:rsidRDefault="006E5E90" w:rsidP="004F717F">
            <w:pPr>
              <w:spacing w:line="276" w:lineRule="auto"/>
              <w:ind w:left="-120" w:right="-108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ลำดับที่</w:t>
            </w:r>
          </w:p>
        </w:tc>
        <w:tc>
          <w:tcPr>
            <w:tcW w:w="6662" w:type="dxa"/>
          </w:tcPr>
          <w:p w:rsidR="006E5E90" w:rsidRPr="003F201B" w:rsidRDefault="006E5E90" w:rsidP="004F717F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รายการ</w:t>
            </w:r>
          </w:p>
        </w:tc>
        <w:tc>
          <w:tcPr>
            <w:tcW w:w="1695" w:type="dxa"/>
          </w:tcPr>
          <w:p w:rsidR="006E5E90" w:rsidRPr="003F201B" w:rsidRDefault="006E5E90" w:rsidP="004F717F">
            <w:pPr>
              <w:spacing w:line="276" w:lineRule="auto"/>
              <w:ind w:left="-104" w:right="-116"/>
              <w:jc w:val="center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3F201B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จำนวนเงิน (บาท)</w:t>
            </w:r>
          </w:p>
        </w:tc>
      </w:tr>
      <w:tr w:rsidR="006E5E90" w:rsidRPr="003F201B" w:rsidTr="004F717F">
        <w:tc>
          <w:tcPr>
            <w:tcW w:w="9061" w:type="dxa"/>
            <w:gridSpan w:val="3"/>
          </w:tcPr>
          <w:p w:rsidR="006E5E90" w:rsidRPr="00E86893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</w:pPr>
            <w:r w:rsidRPr="00E86893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 xml:space="preserve">ค่าตอบแทนการประเมินคุณภาพการศึกษาภายใน ระดับหลักสูตร ด้วยเกณฑ์ 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AUN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  <w:t>-</w:t>
            </w:r>
            <w:r w:rsidRPr="00E86893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QA</w:t>
            </w:r>
          </w:p>
        </w:tc>
      </w:tr>
      <w:tr w:rsidR="006E5E90" w:rsidRPr="003F201B" w:rsidTr="004F717F">
        <w:tc>
          <w:tcPr>
            <w:tcW w:w="704" w:type="dxa"/>
          </w:tcPr>
          <w:p w:rsidR="006E5E90" w:rsidRPr="003F201B" w:rsidRDefault="006E5E90" w:rsidP="004F717F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6662" w:type="dxa"/>
          </w:tcPr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...................................................................................... </w:t>
            </w:r>
          </w:p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มหาวิทยาลัย.................................................................</w:t>
            </w:r>
          </w:p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ตำแหน่ง ประธานกรรมการ</w:t>
            </w:r>
            <w:r w:rsidR="007E7EA8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 (บุคลากร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ภายนอก)</w:t>
            </w:r>
          </w:p>
          <w:p w:rsidR="00D22A74" w:rsidRPr="003F201B" w:rsidRDefault="00D22A74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บัญชีธนาคาร ........................................... เลขบัญชี ........................................</w:t>
            </w:r>
          </w:p>
        </w:tc>
        <w:tc>
          <w:tcPr>
            <w:tcW w:w="1695" w:type="dxa"/>
          </w:tcPr>
          <w:p w:rsidR="006E5E90" w:rsidRPr="003F201B" w:rsidRDefault="006E5E90" w:rsidP="004F717F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6E5E90" w:rsidRPr="003F201B" w:rsidTr="004F717F">
        <w:tc>
          <w:tcPr>
            <w:tcW w:w="704" w:type="dxa"/>
          </w:tcPr>
          <w:p w:rsidR="006E5E90" w:rsidRDefault="006E5E90" w:rsidP="004F717F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6662" w:type="dxa"/>
          </w:tcPr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......................................................................................</w:t>
            </w:r>
          </w:p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มหาวิทยาลัย................................................................. </w:t>
            </w:r>
          </w:p>
          <w:p w:rsidR="006E5E90" w:rsidRDefault="006E5E90" w:rsidP="004F717F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ตำแหน่ง </w:t>
            </w:r>
            <w:r w:rsidR="007E7EA8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กรรมการ (บุคลากร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ภายนอก</w:t>
            </w:r>
            <w:r w:rsidR="007E7EA8"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/ภายใน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)</w:t>
            </w:r>
          </w:p>
          <w:p w:rsidR="00D22A74" w:rsidRPr="003F201B" w:rsidRDefault="00D22A74" w:rsidP="004F717F">
            <w:pPr>
              <w:spacing w:line="276" w:lineRule="auto"/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บัญชีธนาคาร ........................................... เลขบัญชี ........................................</w:t>
            </w:r>
          </w:p>
        </w:tc>
        <w:tc>
          <w:tcPr>
            <w:tcW w:w="1695" w:type="dxa"/>
          </w:tcPr>
          <w:p w:rsidR="006E5E90" w:rsidRDefault="006E5E90" w:rsidP="004F717F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653DA0" w:rsidRPr="003F201B" w:rsidTr="004F717F">
        <w:tc>
          <w:tcPr>
            <w:tcW w:w="704" w:type="dxa"/>
          </w:tcPr>
          <w:p w:rsidR="00653DA0" w:rsidRDefault="00653DA0" w:rsidP="00653DA0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</w:t>
            </w:r>
          </w:p>
        </w:tc>
        <w:tc>
          <w:tcPr>
            <w:tcW w:w="6662" w:type="dxa"/>
          </w:tcPr>
          <w:p w:rsidR="00653DA0" w:rsidRPr="003F201B" w:rsidRDefault="00A8059D" w:rsidP="00653DA0">
            <w:pPr>
              <w:spacing w:line="276" w:lineRule="auto"/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(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เพิ่มข้อมูล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กรณีมีกรรมการมากกว่า 1 คน)</w:t>
            </w:r>
          </w:p>
        </w:tc>
        <w:tc>
          <w:tcPr>
            <w:tcW w:w="1695" w:type="dxa"/>
          </w:tcPr>
          <w:p w:rsidR="00653DA0" w:rsidRDefault="00653DA0" w:rsidP="00653DA0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</w:p>
        </w:tc>
      </w:tr>
      <w:tr w:rsidR="00653DA0" w:rsidRPr="003F201B" w:rsidTr="004F717F">
        <w:tc>
          <w:tcPr>
            <w:tcW w:w="704" w:type="dxa"/>
          </w:tcPr>
          <w:p w:rsidR="00653DA0" w:rsidRDefault="00653DA0" w:rsidP="00653DA0">
            <w:pPr>
              <w:spacing w:line="276" w:lineRule="auto"/>
              <w:jc w:val="center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</w:t>
            </w:r>
          </w:p>
        </w:tc>
        <w:tc>
          <w:tcPr>
            <w:tcW w:w="6662" w:type="dxa"/>
          </w:tcPr>
          <w:p w:rsidR="00653DA0" w:rsidRDefault="00653DA0" w:rsidP="00653DA0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......................................................................................</w:t>
            </w:r>
          </w:p>
          <w:p w:rsidR="00653DA0" w:rsidRDefault="00653DA0" w:rsidP="00653DA0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 xml:space="preserve">มหาวิทยาลัย................................................................. </w:t>
            </w:r>
          </w:p>
          <w:p w:rsidR="00653DA0" w:rsidRDefault="00653DA0" w:rsidP="00653DA0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ตำแหน่ง เลขานุการ (บุคลากรภายใน)</w:t>
            </w:r>
          </w:p>
          <w:p w:rsidR="00653DA0" w:rsidRPr="003F201B" w:rsidRDefault="00653DA0" w:rsidP="00653DA0">
            <w:pPr>
              <w:spacing w:line="276" w:lineRule="auto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บัญชีธนาคาร ........................................... เลขบัญชี ........................................</w:t>
            </w:r>
          </w:p>
        </w:tc>
        <w:tc>
          <w:tcPr>
            <w:tcW w:w="1695" w:type="dxa"/>
          </w:tcPr>
          <w:p w:rsidR="00653DA0" w:rsidRDefault="00653DA0" w:rsidP="00653DA0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sz w:val="32"/>
                <w:szCs w:val="32"/>
                <w:lang w:eastAsia="zh-CN"/>
              </w:rPr>
              <w:t>x,xxx</w:t>
            </w: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  <w:lang w:eastAsia="zh-CN"/>
              </w:rPr>
              <w:t>.00</w:t>
            </w:r>
          </w:p>
        </w:tc>
      </w:tr>
      <w:tr w:rsidR="00653DA0" w:rsidRPr="003F201B" w:rsidTr="004F717F">
        <w:tc>
          <w:tcPr>
            <w:tcW w:w="7366" w:type="dxa"/>
            <w:gridSpan w:val="2"/>
          </w:tcPr>
          <w:p w:rsidR="00653DA0" w:rsidRPr="00BA3D82" w:rsidRDefault="00653DA0" w:rsidP="00653DA0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รวมทั้งสิ้น (</w:t>
            </w:r>
            <w:r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............................................................................</w:t>
            </w: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บาทถ้วน)</w:t>
            </w:r>
          </w:p>
        </w:tc>
        <w:tc>
          <w:tcPr>
            <w:tcW w:w="1695" w:type="dxa"/>
          </w:tcPr>
          <w:p w:rsidR="00653DA0" w:rsidRPr="00BA3D82" w:rsidRDefault="00653DA0" w:rsidP="00653DA0">
            <w:pPr>
              <w:spacing w:line="276" w:lineRule="auto"/>
              <w:jc w:val="right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  <w:lang w:eastAsia="zh-CN"/>
              </w:rPr>
            </w:pPr>
            <w: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x</w:t>
            </w:r>
            <w:r w:rsidRPr="00BA3D82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,</w:t>
            </w:r>
            <w:r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lang w:eastAsia="zh-CN"/>
              </w:rPr>
              <w:t>xxx</w:t>
            </w:r>
            <w:r w:rsidRPr="00BA3D82">
              <w:rPr>
                <w:rFonts w:ascii="TH SarabunIT๙" w:eastAsia="Cordia New" w:hAnsi="TH SarabunIT๙" w:cs="TH SarabunIT๙" w:hint="cs"/>
                <w:b/>
                <w:bCs/>
                <w:sz w:val="32"/>
                <w:szCs w:val="32"/>
                <w:cs/>
                <w:lang w:eastAsia="zh-CN"/>
              </w:rPr>
              <w:t>.00</w:t>
            </w:r>
          </w:p>
        </w:tc>
      </w:tr>
    </w:tbl>
    <w:p w:rsidR="008B149B" w:rsidRPr="002E1355" w:rsidRDefault="00E573E9" w:rsidP="00A92A08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E573E9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จึงเรียนมาเพื่อโปรดพิจารณา</w:t>
      </w:r>
      <w:r w:rsidR="000A6CCB">
        <w:rPr>
          <w:rFonts w:ascii="TH SarabunIT๙" w:hAnsi="TH SarabunIT๙" w:cs="TH SarabunIT๙" w:hint="cs"/>
          <w:sz w:val="32"/>
          <w:szCs w:val="32"/>
          <w:cs/>
        </w:rPr>
        <w:t>อนุมัติ</w:t>
      </w:r>
    </w:p>
    <w:p w:rsidR="002F1033" w:rsidRPr="00A92A08" w:rsidRDefault="00A967CB" w:rsidP="002F1033">
      <w:pPr>
        <w:pStyle w:val="2"/>
        <w:numPr>
          <w:ilvl w:val="1"/>
          <w:numId w:val="26"/>
        </w:numPr>
        <w:suppressAutoHyphens/>
        <w:spacing w:before="0" w:after="0"/>
        <w:ind w:left="0" w:firstLine="0"/>
        <w:jc w:val="thaiDistribute"/>
        <w:rPr>
          <w:rFonts w:ascii="TH SarabunIT๙" w:hAnsi="TH SarabunIT๙" w:cs="TH SarabunIT๙"/>
          <w:sz w:val="32"/>
          <w:szCs w:val="32"/>
        </w:rPr>
      </w:pPr>
      <w:r w:rsidRPr="00583352">
        <w:rPr>
          <w:rFonts w:ascii="TH SarabunIT๙" w:hAnsi="TH SarabunIT๙" w:cs="TH SarabunIT๙"/>
          <w:cs/>
        </w:rPr>
        <w:t xml:space="preserve">                                       </w:t>
      </w:r>
      <w:r w:rsidRPr="0058335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bookmarkStart w:id="0" w:name="_GoBack"/>
      <w:bookmarkEnd w:id="0"/>
    </w:p>
    <w:p w:rsidR="008B149B" w:rsidRPr="008B149B" w:rsidRDefault="00A967CB" w:rsidP="008B149B">
      <w:pPr>
        <w:pStyle w:val="2"/>
        <w:suppressAutoHyphens/>
        <w:spacing w:after="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="002C5B64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 </w:t>
      </w:r>
      <w:r w:rsidR="008B149B"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(</w:t>
      </w:r>
      <w:r w:rsidR="00570B3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.......................................................</w:t>
      </w:r>
      <w:r w:rsidR="008B149B"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)</w:t>
      </w:r>
    </w:p>
    <w:p w:rsidR="007A2BC8" w:rsidRPr="00117105" w:rsidRDefault="008B149B" w:rsidP="00117105">
      <w:pPr>
        <w:pStyle w:val="2"/>
        <w:suppressAutoHyphens/>
        <w:spacing w:before="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 </w:t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  <w:tab/>
      </w:r>
      <w:r w:rsidRPr="008B149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 xml:space="preserve">  </w:t>
      </w:r>
      <w:r w:rsidR="00AA1BE4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    </w:t>
      </w:r>
      <w:r w:rsidR="00E26A1A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="00570B3E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ประธานหลักสูตร...........................................</w:t>
      </w:r>
      <w:r w:rsidR="007A2B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B34D5A" w:rsidRDefault="00B34D5A" w:rsidP="008B149B">
      <w:pPr>
        <w:rPr>
          <w:rFonts w:ascii="TH SarabunPSK" w:hAnsi="TH SarabunPSK" w:cs="TH SarabunPSK"/>
          <w:sz w:val="32"/>
          <w:szCs w:val="32"/>
          <w:cs/>
        </w:rPr>
        <w:sectPr w:rsidR="00B34D5A" w:rsidSect="00571B1D">
          <w:headerReference w:type="even" r:id="rId9"/>
          <w:headerReference w:type="default" r:id="rId10"/>
          <w:footerReference w:type="first" r:id="rId11"/>
          <w:pgSz w:w="11906" w:h="16838" w:code="9"/>
          <w:pgMar w:top="851" w:right="1134" w:bottom="567" w:left="1701" w:header="845" w:footer="1128" w:gutter="0"/>
          <w:pgNumType w:fmt="thaiNumbers"/>
          <w:cols w:space="720"/>
          <w:titlePg/>
          <w:docGrid w:linePitch="360"/>
        </w:sectPr>
      </w:pPr>
    </w:p>
    <w:p w:rsidR="00B34D5A" w:rsidRPr="009D51FA" w:rsidRDefault="00B34D5A" w:rsidP="00FA683D">
      <w:pPr>
        <w:rPr>
          <w:rFonts w:ascii="TH SarabunPSK" w:hAnsi="TH SarabunPSK" w:cs="TH SarabunPSK"/>
          <w:sz w:val="32"/>
          <w:szCs w:val="32"/>
        </w:rPr>
      </w:pPr>
    </w:p>
    <w:p w:rsidR="008D74CF" w:rsidRPr="00FA683D" w:rsidRDefault="008D74CF" w:rsidP="00FA683D">
      <w:pPr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>เรียน อธิการบดี</w:t>
      </w:r>
    </w:p>
    <w:p w:rsidR="008D74CF" w:rsidRPr="00FA683D" w:rsidRDefault="008D74CF" w:rsidP="00FA683D">
      <w:pPr>
        <w:ind w:firstLine="567"/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>เพื่อโปรดพิจารณาอนุมัติ</w:t>
      </w:r>
    </w:p>
    <w:p w:rsidR="008D74CF" w:rsidRPr="00FA683D" w:rsidRDefault="008D74CF" w:rsidP="00862A94">
      <w:pPr>
        <w:spacing w:before="240" w:after="240"/>
        <w:ind w:firstLine="567"/>
        <w:rPr>
          <w:rFonts w:ascii="TH SarabunPSK" w:hAnsi="TH SarabunPSK" w:cs="TH SarabunPSK"/>
          <w:sz w:val="32"/>
          <w:szCs w:val="32"/>
        </w:rPr>
      </w:pPr>
    </w:p>
    <w:p w:rsidR="008D74CF" w:rsidRPr="00FA683D" w:rsidRDefault="008F0D51" w:rsidP="00FA683D">
      <w:pPr>
        <w:rPr>
          <w:rFonts w:ascii="TH SarabunPSK" w:hAnsi="TH SarabunPSK" w:cs="TH SarabunPSK"/>
          <w:sz w:val="32"/>
          <w:szCs w:val="32"/>
        </w:rPr>
      </w:pPr>
      <w:r w:rsidRPr="00FA683D">
        <w:rPr>
          <w:rFonts w:ascii="TH SarabunPSK" w:hAnsi="TH SarabunPSK" w:cs="TH SarabunPSK"/>
          <w:sz w:val="32"/>
          <w:szCs w:val="32"/>
          <w:cs/>
        </w:rPr>
        <w:t>(</w:t>
      </w:r>
      <w:r w:rsidR="002F1033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</w:t>
      </w:r>
      <w:r w:rsidRPr="00FA683D">
        <w:rPr>
          <w:rFonts w:ascii="TH SarabunPSK" w:hAnsi="TH SarabunPSK" w:cs="TH SarabunPSK"/>
          <w:sz w:val="32"/>
          <w:szCs w:val="32"/>
          <w:cs/>
        </w:rPr>
        <w:t>)</w:t>
      </w:r>
    </w:p>
    <w:p w:rsidR="00FA683D" w:rsidRDefault="00125E05" w:rsidP="00FA683D">
      <w:pPr>
        <w:rPr>
          <w:rFonts w:ascii="TH SarabunPSK" w:hAnsi="TH SarabunPSK" w:cs="TH SarabunPSK"/>
          <w:sz w:val="32"/>
          <w:szCs w:val="32"/>
          <w:cs/>
        </w:rPr>
      </w:pPr>
      <w:r w:rsidRPr="00FA683D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F1033">
        <w:rPr>
          <w:rFonts w:ascii="TH SarabunPSK" w:hAnsi="TH SarabunPSK" w:cs="TH SarabunPSK" w:hint="cs"/>
          <w:sz w:val="32"/>
          <w:szCs w:val="32"/>
          <w:cs/>
        </w:rPr>
        <w:t>คณบดีคณะ.................................................</w:t>
      </w:r>
    </w:p>
    <w:p w:rsidR="00FA683D" w:rsidRDefault="00FA683D" w:rsidP="00FA683D">
      <w:pPr>
        <w:rPr>
          <w:rFonts w:ascii="TH SarabunPSK" w:hAnsi="TH SarabunPSK" w:cs="TH SarabunPSK"/>
          <w:sz w:val="32"/>
          <w:szCs w:val="32"/>
        </w:rPr>
      </w:pPr>
    </w:p>
    <w:p w:rsidR="00166B08" w:rsidRPr="00FA683D" w:rsidRDefault="00166B08" w:rsidP="00FA683D">
      <w:pPr>
        <w:rPr>
          <w:rFonts w:ascii="TH SarabunPSK" w:hAnsi="TH SarabunPSK" w:cs="TH SarabunPSK"/>
          <w:sz w:val="32"/>
          <w:szCs w:val="32"/>
        </w:rPr>
      </w:pPr>
    </w:p>
    <w:p w:rsidR="00125E05" w:rsidRPr="00FA683D" w:rsidRDefault="00DB2037" w:rsidP="00FA683D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(  ) 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อนุมัติ</w:t>
      </w:r>
    </w:p>
    <w:p w:rsidR="00125E05" w:rsidRPr="00FA683D" w:rsidRDefault="00125E05" w:rsidP="00862A94">
      <w:pPr>
        <w:spacing w:before="240" w:after="240"/>
        <w:rPr>
          <w:rFonts w:ascii="TH SarabunPSK" w:hAnsi="TH SarabunPSK" w:cs="TH SarabunPSK"/>
          <w:sz w:val="32"/>
          <w:szCs w:val="32"/>
        </w:rPr>
      </w:pPr>
    </w:p>
    <w:p w:rsidR="00125E05" w:rsidRPr="00FA683D" w:rsidRDefault="00166B08" w:rsidP="00FA683D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(</w:t>
      </w:r>
      <w:r w:rsidR="002F1033" w:rsidRPr="00FA683D">
        <w:rPr>
          <w:rFonts w:ascii="TH SarabunPSK" w:hAnsi="TH SarabunPSK" w:cs="TH SarabunPSK"/>
          <w:sz w:val="32"/>
          <w:szCs w:val="32"/>
          <w:cs/>
        </w:rPr>
        <w:t>ผู้ช่วยศาสตร</w:t>
      </w:r>
      <w:r w:rsidR="002F1033">
        <w:rPr>
          <w:rFonts w:ascii="TH SarabunPSK" w:hAnsi="TH SarabunPSK" w:cs="TH SarabunPSK" w:hint="cs"/>
          <w:sz w:val="32"/>
          <w:szCs w:val="32"/>
          <w:cs/>
        </w:rPr>
        <w:t>า</w:t>
      </w:r>
      <w:r w:rsidR="002F1033" w:rsidRPr="00FA683D">
        <w:rPr>
          <w:rFonts w:ascii="TH SarabunPSK" w:hAnsi="TH SarabunPSK" w:cs="TH SarabunPSK"/>
          <w:sz w:val="32"/>
          <w:szCs w:val="32"/>
          <w:cs/>
        </w:rPr>
        <w:t>จารย์ ดร.สมบูรณ์  ชาวชายโขง</w:t>
      </w:r>
      <w:r w:rsidR="00125E05" w:rsidRPr="00FA683D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25E05" w:rsidRPr="00166B08" w:rsidRDefault="002F1033" w:rsidP="00166B08">
      <w:pPr>
        <w:ind w:right="-214"/>
        <w:rPr>
          <w:rFonts w:ascii="TH SarabunPSK" w:hAnsi="TH SarabunPSK" w:cs="TH SarabunPSK"/>
          <w:spacing w:val="-14"/>
          <w:sz w:val="32"/>
          <w:szCs w:val="32"/>
          <w:cs/>
        </w:rPr>
      </w:pPr>
      <w:r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                                รองอธิการบดี</w:t>
      </w:r>
    </w:p>
    <w:sectPr w:rsidR="00125E05" w:rsidRPr="00166B08" w:rsidSect="00125E05">
      <w:type w:val="continuous"/>
      <w:pgSz w:w="11906" w:h="16838" w:code="9"/>
      <w:pgMar w:top="851" w:right="1134" w:bottom="567" w:left="1701" w:header="845" w:footer="1128" w:gutter="0"/>
      <w:pgNumType w:fmt="thaiNumbers"/>
      <w:cols w:num="2"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7D96" w:rsidRDefault="00A07D96">
      <w:r>
        <w:separator/>
      </w:r>
    </w:p>
  </w:endnote>
  <w:endnote w:type="continuationSeparator" w:id="0">
    <w:p w:rsidR="00A07D96" w:rsidRDefault="00A0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6B0" w:rsidRPr="00BF6536" w:rsidRDefault="007016B0" w:rsidP="00AD19B7">
    <w:pPr>
      <w:pStyle w:val="a8"/>
      <w:jc w:val="center"/>
      <w:rPr>
        <w:rFonts w:ascii="TH SarabunIT๙" w:hAnsi="TH SarabunIT๙" w:cs="TH SarabunIT๙"/>
        <w:b/>
        <w:bCs/>
        <w:i/>
        <w:iCs/>
        <w:sz w:val="36"/>
        <w:szCs w:val="3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7D96" w:rsidRDefault="00A07D96">
      <w:r>
        <w:separator/>
      </w:r>
    </w:p>
  </w:footnote>
  <w:footnote w:type="continuationSeparator" w:id="0">
    <w:p w:rsidR="00A07D96" w:rsidRDefault="00A07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16B0" w:rsidRDefault="007016B0" w:rsidP="00D6626B">
    <w:pPr>
      <w:pStyle w:val="a5"/>
      <w:framePr w:wrap="around" w:vAnchor="text" w:hAnchor="margin" w:xAlign="center" w:y="1"/>
      <w:rPr>
        <w:rStyle w:val="a7"/>
      </w:rPr>
    </w:pPr>
    <w:r>
      <w:rPr>
        <w:rStyle w:val="a7"/>
        <w:cs/>
      </w:rPr>
      <w:fldChar w:fldCharType="begin"/>
    </w:r>
    <w:r>
      <w:rPr>
        <w:rStyle w:val="a7"/>
      </w:rPr>
      <w:instrText xml:space="preserve">PAGE  </w:instrText>
    </w:r>
    <w:r>
      <w:rPr>
        <w:rStyle w:val="a7"/>
        <w:cs/>
      </w:rPr>
      <w:fldChar w:fldCharType="separate"/>
    </w:r>
    <w:r w:rsidR="00B211D7">
      <w:rPr>
        <w:rStyle w:val="a7"/>
        <w:noProof/>
        <w:cs/>
      </w:rPr>
      <w:t>๑</w:t>
    </w:r>
    <w:r>
      <w:rPr>
        <w:rStyle w:val="a7"/>
        <w:cs/>
      </w:rPr>
      <w:fldChar w:fldCharType="end"/>
    </w:r>
  </w:p>
  <w:p w:rsidR="007016B0" w:rsidRDefault="007016B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7038" w:rsidRDefault="006B7038">
    <w:pPr>
      <w:pStyle w:val="a5"/>
      <w:jc w:val="center"/>
    </w:pPr>
  </w:p>
  <w:p w:rsidR="007016B0" w:rsidRPr="00FD478B" w:rsidRDefault="007016B0" w:rsidP="00FD478B">
    <w:pPr>
      <w:pStyle w:val="a5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D475AE"/>
    <w:multiLevelType w:val="hybridMultilevel"/>
    <w:tmpl w:val="A7BC7322"/>
    <w:lvl w:ilvl="0" w:tplc="E020EA56">
      <w:start w:val="1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10EA1F02"/>
    <w:multiLevelType w:val="hybridMultilevel"/>
    <w:tmpl w:val="6D06F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31390"/>
    <w:multiLevelType w:val="hybridMultilevel"/>
    <w:tmpl w:val="45400468"/>
    <w:lvl w:ilvl="0" w:tplc="61F800B4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90A3ADF"/>
    <w:multiLevelType w:val="hybridMultilevel"/>
    <w:tmpl w:val="D298A670"/>
    <w:lvl w:ilvl="0" w:tplc="93F4A244">
      <w:start w:val="1"/>
      <w:numFmt w:val="thaiNumbers"/>
      <w:lvlText w:val="%1."/>
      <w:lvlJc w:val="left"/>
      <w:pPr>
        <w:ind w:left="3615" w:hanging="360"/>
      </w:pPr>
      <w:rPr>
        <w:rFonts w:ascii="TH SarabunIT๙" w:eastAsia="Times New Roman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4335" w:hanging="360"/>
      </w:pPr>
    </w:lvl>
    <w:lvl w:ilvl="2" w:tplc="0409001B" w:tentative="1">
      <w:start w:val="1"/>
      <w:numFmt w:val="lowerRoman"/>
      <w:lvlText w:val="%3."/>
      <w:lvlJc w:val="right"/>
      <w:pPr>
        <w:ind w:left="5055" w:hanging="180"/>
      </w:pPr>
    </w:lvl>
    <w:lvl w:ilvl="3" w:tplc="0409000F" w:tentative="1">
      <w:start w:val="1"/>
      <w:numFmt w:val="decimal"/>
      <w:lvlText w:val="%4."/>
      <w:lvlJc w:val="left"/>
      <w:pPr>
        <w:ind w:left="5775" w:hanging="360"/>
      </w:pPr>
    </w:lvl>
    <w:lvl w:ilvl="4" w:tplc="04090019" w:tentative="1">
      <w:start w:val="1"/>
      <w:numFmt w:val="lowerLetter"/>
      <w:lvlText w:val="%5."/>
      <w:lvlJc w:val="left"/>
      <w:pPr>
        <w:ind w:left="6495" w:hanging="360"/>
      </w:pPr>
    </w:lvl>
    <w:lvl w:ilvl="5" w:tplc="0409001B" w:tentative="1">
      <w:start w:val="1"/>
      <w:numFmt w:val="lowerRoman"/>
      <w:lvlText w:val="%6."/>
      <w:lvlJc w:val="right"/>
      <w:pPr>
        <w:ind w:left="7215" w:hanging="180"/>
      </w:pPr>
    </w:lvl>
    <w:lvl w:ilvl="6" w:tplc="0409000F" w:tentative="1">
      <w:start w:val="1"/>
      <w:numFmt w:val="decimal"/>
      <w:lvlText w:val="%7."/>
      <w:lvlJc w:val="left"/>
      <w:pPr>
        <w:ind w:left="7935" w:hanging="360"/>
      </w:pPr>
    </w:lvl>
    <w:lvl w:ilvl="7" w:tplc="04090019" w:tentative="1">
      <w:start w:val="1"/>
      <w:numFmt w:val="lowerLetter"/>
      <w:lvlText w:val="%8."/>
      <w:lvlJc w:val="left"/>
      <w:pPr>
        <w:ind w:left="8655" w:hanging="360"/>
      </w:pPr>
    </w:lvl>
    <w:lvl w:ilvl="8" w:tplc="0409001B" w:tentative="1">
      <w:start w:val="1"/>
      <w:numFmt w:val="lowerRoman"/>
      <w:lvlText w:val="%9."/>
      <w:lvlJc w:val="right"/>
      <w:pPr>
        <w:ind w:left="9375" w:hanging="180"/>
      </w:pPr>
    </w:lvl>
  </w:abstractNum>
  <w:abstractNum w:abstractNumId="5" w15:restartNumberingAfterBreak="0">
    <w:nsid w:val="1C2331A3"/>
    <w:multiLevelType w:val="hybridMultilevel"/>
    <w:tmpl w:val="D09CA1B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F586C"/>
    <w:multiLevelType w:val="hybridMultilevel"/>
    <w:tmpl w:val="936E7B00"/>
    <w:lvl w:ilvl="0" w:tplc="8966961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1EA12FD4"/>
    <w:multiLevelType w:val="hybridMultilevel"/>
    <w:tmpl w:val="3D2292C8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50D2BEF"/>
    <w:multiLevelType w:val="hybridMultilevel"/>
    <w:tmpl w:val="1AF4457E"/>
    <w:lvl w:ilvl="0" w:tplc="7C926390">
      <w:start w:val="1"/>
      <w:numFmt w:val="thaiNumbers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 w15:restartNumberingAfterBreak="0">
    <w:nsid w:val="2AF82AE1"/>
    <w:multiLevelType w:val="hybridMultilevel"/>
    <w:tmpl w:val="47C4B3A4"/>
    <w:lvl w:ilvl="0" w:tplc="CE902936">
      <w:start w:val="1"/>
      <w:numFmt w:val="thaiNumbers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2C6A29F9"/>
    <w:multiLevelType w:val="hybridMultilevel"/>
    <w:tmpl w:val="64766A9E"/>
    <w:lvl w:ilvl="0" w:tplc="D3B69B54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FCD7F60"/>
    <w:multiLevelType w:val="hybridMultilevel"/>
    <w:tmpl w:val="AC8014E2"/>
    <w:lvl w:ilvl="0" w:tplc="04090019">
      <w:start w:val="1"/>
      <w:numFmt w:val="thaiNumbers"/>
      <w:lvlText w:val="%1."/>
      <w:lvlJc w:val="left"/>
      <w:pPr>
        <w:ind w:left="2421" w:hanging="360"/>
      </w:pPr>
    </w:lvl>
    <w:lvl w:ilvl="1" w:tplc="04090019" w:tentative="1">
      <w:start w:val="1"/>
      <w:numFmt w:val="lowerLetter"/>
      <w:lvlText w:val="%2."/>
      <w:lvlJc w:val="left"/>
      <w:pPr>
        <w:ind w:left="3141" w:hanging="360"/>
      </w:pPr>
    </w:lvl>
    <w:lvl w:ilvl="2" w:tplc="0409001B" w:tentative="1">
      <w:start w:val="1"/>
      <w:numFmt w:val="lowerRoman"/>
      <w:lvlText w:val="%3."/>
      <w:lvlJc w:val="right"/>
      <w:pPr>
        <w:ind w:left="3861" w:hanging="180"/>
      </w:pPr>
    </w:lvl>
    <w:lvl w:ilvl="3" w:tplc="0409000F" w:tentative="1">
      <w:start w:val="1"/>
      <w:numFmt w:val="decimal"/>
      <w:lvlText w:val="%4."/>
      <w:lvlJc w:val="left"/>
      <w:pPr>
        <w:ind w:left="4581" w:hanging="360"/>
      </w:pPr>
    </w:lvl>
    <w:lvl w:ilvl="4" w:tplc="04090019" w:tentative="1">
      <w:start w:val="1"/>
      <w:numFmt w:val="lowerLetter"/>
      <w:lvlText w:val="%5."/>
      <w:lvlJc w:val="left"/>
      <w:pPr>
        <w:ind w:left="5301" w:hanging="360"/>
      </w:pPr>
    </w:lvl>
    <w:lvl w:ilvl="5" w:tplc="0409001B" w:tentative="1">
      <w:start w:val="1"/>
      <w:numFmt w:val="lowerRoman"/>
      <w:lvlText w:val="%6."/>
      <w:lvlJc w:val="right"/>
      <w:pPr>
        <w:ind w:left="6021" w:hanging="180"/>
      </w:pPr>
    </w:lvl>
    <w:lvl w:ilvl="6" w:tplc="0409000F" w:tentative="1">
      <w:start w:val="1"/>
      <w:numFmt w:val="decimal"/>
      <w:lvlText w:val="%7."/>
      <w:lvlJc w:val="left"/>
      <w:pPr>
        <w:ind w:left="6741" w:hanging="360"/>
      </w:pPr>
    </w:lvl>
    <w:lvl w:ilvl="7" w:tplc="04090019" w:tentative="1">
      <w:start w:val="1"/>
      <w:numFmt w:val="lowerLetter"/>
      <w:lvlText w:val="%8."/>
      <w:lvlJc w:val="left"/>
      <w:pPr>
        <w:ind w:left="7461" w:hanging="360"/>
      </w:pPr>
    </w:lvl>
    <w:lvl w:ilvl="8" w:tplc="0409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30EE52FC"/>
    <w:multiLevelType w:val="hybridMultilevel"/>
    <w:tmpl w:val="BC9AEE52"/>
    <w:lvl w:ilvl="0" w:tplc="1A00E88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36301378"/>
    <w:multiLevelType w:val="hybridMultilevel"/>
    <w:tmpl w:val="2C1C9532"/>
    <w:lvl w:ilvl="0" w:tplc="28F2415E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3A60D6"/>
    <w:multiLevelType w:val="hybridMultilevel"/>
    <w:tmpl w:val="D46E3F20"/>
    <w:lvl w:ilvl="0" w:tplc="A6685CA6">
      <w:start w:val="5"/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DD671B"/>
    <w:multiLevelType w:val="hybridMultilevel"/>
    <w:tmpl w:val="D6840B34"/>
    <w:lvl w:ilvl="0" w:tplc="7CBA92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46AE4443"/>
    <w:multiLevelType w:val="hybridMultilevel"/>
    <w:tmpl w:val="C27A62A4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9865EEA"/>
    <w:multiLevelType w:val="hybridMultilevel"/>
    <w:tmpl w:val="80DAB9E8"/>
    <w:lvl w:ilvl="0" w:tplc="E2AA24F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516E283A"/>
    <w:multiLevelType w:val="hybridMultilevel"/>
    <w:tmpl w:val="0380AA6C"/>
    <w:lvl w:ilvl="0" w:tplc="04090019">
      <w:start w:val="1"/>
      <w:numFmt w:val="thaiNumbers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537A2EA6"/>
    <w:multiLevelType w:val="hybridMultilevel"/>
    <w:tmpl w:val="9D8C7AD8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C73"/>
    <w:multiLevelType w:val="hybridMultilevel"/>
    <w:tmpl w:val="418295BE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A49A4"/>
    <w:multiLevelType w:val="hybridMultilevel"/>
    <w:tmpl w:val="F32C6E9A"/>
    <w:lvl w:ilvl="0" w:tplc="A2B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035DA3"/>
    <w:multiLevelType w:val="hybridMultilevel"/>
    <w:tmpl w:val="F536B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5F3267"/>
    <w:multiLevelType w:val="hybridMultilevel"/>
    <w:tmpl w:val="CAFA6FE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B91DC9"/>
    <w:multiLevelType w:val="hybridMultilevel"/>
    <w:tmpl w:val="C71AC792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2B5E6B"/>
    <w:multiLevelType w:val="hybridMultilevel"/>
    <w:tmpl w:val="051C46CE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F52DF2"/>
    <w:multiLevelType w:val="hybridMultilevel"/>
    <w:tmpl w:val="A7003710"/>
    <w:lvl w:ilvl="0" w:tplc="EC02A1D2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79EC2246"/>
    <w:multiLevelType w:val="hybridMultilevel"/>
    <w:tmpl w:val="17AEE93A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D274CC"/>
    <w:multiLevelType w:val="hybridMultilevel"/>
    <w:tmpl w:val="2C842600"/>
    <w:lvl w:ilvl="0" w:tplc="04090019">
      <w:start w:val="1"/>
      <w:numFmt w:val="thaiNumbers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0"/>
  </w:num>
  <w:num w:numId="4">
    <w:abstractNumId w:val="24"/>
  </w:num>
  <w:num w:numId="5">
    <w:abstractNumId w:val="5"/>
  </w:num>
  <w:num w:numId="6">
    <w:abstractNumId w:val="18"/>
  </w:num>
  <w:num w:numId="7">
    <w:abstractNumId w:val="25"/>
  </w:num>
  <w:num w:numId="8">
    <w:abstractNumId w:val="16"/>
  </w:num>
  <w:num w:numId="9">
    <w:abstractNumId w:val="23"/>
  </w:num>
  <w:num w:numId="10">
    <w:abstractNumId w:val="11"/>
  </w:num>
  <w:num w:numId="11">
    <w:abstractNumId w:val="19"/>
  </w:num>
  <w:num w:numId="12">
    <w:abstractNumId w:val="27"/>
  </w:num>
  <w:num w:numId="13">
    <w:abstractNumId w:val="28"/>
  </w:num>
  <w:num w:numId="14">
    <w:abstractNumId w:val="1"/>
  </w:num>
  <w:num w:numId="15">
    <w:abstractNumId w:val="17"/>
  </w:num>
  <w:num w:numId="16">
    <w:abstractNumId w:val="12"/>
  </w:num>
  <w:num w:numId="17">
    <w:abstractNumId w:val="4"/>
  </w:num>
  <w:num w:numId="18">
    <w:abstractNumId w:val="9"/>
  </w:num>
  <w:num w:numId="19">
    <w:abstractNumId w:val="3"/>
  </w:num>
  <w:num w:numId="20">
    <w:abstractNumId w:val="6"/>
  </w:num>
  <w:num w:numId="21">
    <w:abstractNumId w:val="15"/>
  </w:num>
  <w:num w:numId="22">
    <w:abstractNumId w:val="22"/>
  </w:num>
  <w:num w:numId="23">
    <w:abstractNumId w:val="8"/>
  </w:num>
  <w:num w:numId="24">
    <w:abstractNumId w:val="10"/>
  </w:num>
  <w:num w:numId="25">
    <w:abstractNumId w:val="14"/>
  </w:num>
  <w:num w:numId="26">
    <w:abstractNumId w:val="0"/>
  </w:num>
  <w:num w:numId="27">
    <w:abstractNumId w:val="2"/>
  </w:num>
  <w:num w:numId="28">
    <w:abstractNumId w:val="13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93"/>
    <w:rsid w:val="000009B3"/>
    <w:rsid w:val="0000149E"/>
    <w:rsid w:val="00002294"/>
    <w:rsid w:val="00004118"/>
    <w:rsid w:val="0000471B"/>
    <w:rsid w:val="00005E4A"/>
    <w:rsid w:val="00007B58"/>
    <w:rsid w:val="0001041C"/>
    <w:rsid w:val="000124FB"/>
    <w:rsid w:val="00013911"/>
    <w:rsid w:val="00016D09"/>
    <w:rsid w:val="00017EC4"/>
    <w:rsid w:val="0002062A"/>
    <w:rsid w:val="000208C7"/>
    <w:rsid w:val="00022305"/>
    <w:rsid w:val="00024EB2"/>
    <w:rsid w:val="00025FD9"/>
    <w:rsid w:val="000260EB"/>
    <w:rsid w:val="00026411"/>
    <w:rsid w:val="00030011"/>
    <w:rsid w:val="00030120"/>
    <w:rsid w:val="00031B04"/>
    <w:rsid w:val="0003267C"/>
    <w:rsid w:val="000332AD"/>
    <w:rsid w:val="00033CBB"/>
    <w:rsid w:val="0003474C"/>
    <w:rsid w:val="0003651C"/>
    <w:rsid w:val="00036B87"/>
    <w:rsid w:val="0003754B"/>
    <w:rsid w:val="00037D9D"/>
    <w:rsid w:val="0004140D"/>
    <w:rsid w:val="00041424"/>
    <w:rsid w:val="00041466"/>
    <w:rsid w:val="00041491"/>
    <w:rsid w:val="000416C8"/>
    <w:rsid w:val="0004475D"/>
    <w:rsid w:val="00046376"/>
    <w:rsid w:val="00050488"/>
    <w:rsid w:val="00052EE2"/>
    <w:rsid w:val="00054538"/>
    <w:rsid w:val="00056F0D"/>
    <w:rsid w:val="00060D05"/>
    <w:rsid w:val="000610D3"/>
    <w:rsid w:val="000618D1"/>
    <w:rsid w:val="000629EE"/>
    <w:rsid w:val="00063192"/>
    <w:rsid w:val="00063F06"/>
    <w:rsid w:val="0006583D"/>
    <w:rsid w:val="00065A2B"/>
    <w:rsid w:val="00065D40"/>
    <w:rsid w:val="00066D8C"/>
    <w:rsid w:val="000715AF"/>
    <w:rsid w:val="00072467"/>
    <w:rsid w:val="00073AD1"/>
    <w:rsid w:val="00074D94"/>
    <w:rsid w:val="0007526F"/>
    <w:rsid w:val="00076270"/>
    <w:rsid w:val="00076CB2"/>
    <w:rsid w:val="0007724C"/>
    <w:rsid w:val="0008582F"/>
    <w:rsid w:val="000862EF"/>
    <w:rsid w:val="00086B1F"/>
    <w:rsid w:val="0008713E"/>
    <w:rsid w:val="00092518"/>
    <w:rsid w:val="000946E2"/>
    <w:rsid w:val="000950EE"/>
    <w:rsid w:val="0009523D"/>
    <w:rsid w:val="0009544E"/>
    <w:rsid w:val="00096654"/>
    <w:rsid w:val="00096E0D"/>
    <w:rsid w:val="000A0373"/>
    <w:rsid w:val="000A052E"/>
    <w:rsid w:val="000A3525"/>
    <w:rsid w:val="000A3E1C"/>
    <w:rsid w:val="000A421F"/>
    <w:rsid w:val="000A4F92"/>
    <w:rsid w:val="000A5DBF"/>
    <w:rsid w:val="000A6A90"/>
    <w:rsid w:val="000A6CCB"/>
    <w:rsid w:val="000A791C"/>
    <w:rsid w:val="000B1D13"/>
    <w:rsid w:val="000B2AFB"/>
    <w:rsid w:val="000B3154"/>
    <w:rsid w:val="000B4181"/>
    <w:rsid w:val="000B51B8"/>
    <w:rsid w:val="000B6974"/>
    <w:rsid w:val="000B7E05"/>
    <w:rsid w:val="000C2D0C"/>
    <w:rsid w:val="000C3F8D"/>
    <w:rsid w:val="000C4097"/>
    <w:rsid w:val="000C6EFB"/>
    <w:rsid w:val="000D1AC2"/>
    <w:rsid w:val="000D5556"/>
    <w:rsid w:val="000D6235"/>
    <w:rsid w:val="000D646C"/>
    <w:rsid w:val="000D658D"/>
    <w:rsid w:val="000E1121"/>
    <w:rsid w:val="000E1633"/>
    <w:rsid w:val="000E16F6"/>
    <w:rsid w:val="000E2B63"/>
    <w:rsid w:val="000E3808"/>
    <w:rsid w:val="000E4080"/>
    <w:rsid w:val="000E49FE"/>
    <w:rsid w:val="000E6549"/>
    <w:rsid w:val="000E7E38"/>
    <w:rsid w:val="000F08AF"/>
    <w:rsid w:val="000F2A12"/>
    <w:rsid w:val="000F7374"/>
    <w:rsid w:val="000F76CF"/>
    <w:rsid w:val="0010014A"/>
    <w:rsid w:val="001007A7"/>
    <w:rsid w:val="001008F6"/>
    <w:rsid w:val="0010304B"/>
    <w:rsid w:val="0010321F"/>
    <w:rsid w:val="001039CE"/>
    <w:rsid w:val="00105167"/>
    <w:rsid w:val="00105995"/>
    <w:rsid w:val="00105A33"/>
    <w:rsid w:val="00105DA0"/>
    <w:rsid w:val="00106EBF"/>
    <w:rsid w:val="00107DC9"/>
    <w:rsid w:val="00111241"/>
    <w:rsid w:val="00112D82"/>
    <w:rsid w:val="00112EBF"/>
    <w:rsid w:val="0011433D"/>
    <w:rsid w:val="001163EA"/>
    <w:rsid w:val="00117105"/>
    <w:rsid w:val="001171F2"/>
    <w:rsid w:val="00117509"/>
    <w:rsid w:val="0011789A"/>
    <w:rsid w:val="00123590"/>
    <w:rsid w:val="001237D5"/>
    <w:rsid w:val="001238D9"/>
    <w:rsid w:val="00125074"/>
    <w:rsid w:val="00125E05"/>
    <w:rsid w:val="0012664C"/>
    <w:rsid w:val="001266B8"/>
    <w:rsid w:val="00126FE8"/>
    <w:rsid w:val="00130481"/>
    <w:rsid w:val="001310B7"/>
    <w:rsid w:val="00131A06"/>
    <w:rsid w:val="00132904"/>
    <w:rsid w:val="00133C64"/>
    <w:rsid w:val="0013433E"/>
    <w:rsid w:val="00135EDC"/>
    <w:rsid w:val="00137540"/>
    <w:rsid w:val="0014026D"/>
    <w:rsid w:val="00140D0D"/>
    <w:rsid w:val="00142267"/>
    <w:rsid w:val="001422E7"/>
    <w:rsid w:val="0014371A"/>
    <w:rsid w:val="00145A8E"/>
    <w:rsid w:val="00152DBF"/>
    <w:rsid w:val="00154491"/>
    <w:rsid w:val="00157612"/>
    <w:rsid w:val="001609F8"/>
    <w:rsid w:val="00162772"/>
    <w:rsid w:val="00163EDB"/>
    <w:rsid w:val="0016470C"/>
    <w:rsid w:val="00164D45"/>
    <w:rsid w:val="00166315"/>
    <w:rsid w:val="00166B08"/>
    <w:rsid w:val="0017076D"/>
    <w:rsid w:val="00171C16"/>
    <w:rsid w:val="001736EC"/>
    <w:rsid w:val="00174074"/>
    <w:rsid w:val="001742EA"/>
    <w:rsid w:val="00175A10"/>
    <w:rsid w:val="0017718D"/>
    <w:rsid w:val="00180C8C"/>
    <w:rsid w:val="0018289E"/>
    <w:rsid w:val="00182D5D"/>
    <w:rsid w:val="00183000"/>
    <w:rsid w:val="00183071"/>
    <w:rsid w:val="00183E8B"/>
    <w:rsid w:val="00184069"/>
    <w:rsid w:val="001847B7"/>
    <w:rsid w:val="00185E4E"/>
    <w:rsid w:val="001872FA"/>
    <w:rsid w:val="0019092A"/>
    <w:rsid w:val="00191A4A"/>
    <w:rsid w:val="00191CDD"/>
    <w:rsid w:val="001935C3"/>
    <w:rsid w:val="00193D5C"/>
    <w:rsid w:val="001953A4"/>
    <w:rsid w:val="00196F63"/>
    <w:rsid w:val="001A0B21"/>
    <w:rsid w:val="001A1508"/>
    <w:rsid w:val="001A3359"/>
    <w:rsid w:val="001A37CC"/>
    <w:rsid w:val="001A3B42"/>
    <w:rsid w:val="001A3D1A"/>
    <w:rsid w:val="001A5384"/>
    <w:rsid w:val="001A5AFA"/>
    <w:rsid w:val="001A61D9"/>
    <w:rsid w:val="001B1017"/>
    <w:rsid w:val="001B2C83"/>
    <w:rsid w:val="001B4EA4"/>
    <w:rsid w:val="001B71DC"/>
    <w:rsid w:val="001C016B"/>
    <w:rsid w:val="001C06B0"/>
    <w:rsid w:val="001C160B"/>
    <w:rsid w:val="001C16E0"/>
    <w:rsid w:val="001C3158"/>
    <w:rsid w:val="001C42EF"/>
    <w:rsid w:val="001C4851"/>
    <w:rsid w:val="001C53E0"/>
    <w:rsid w:val="001C54A9"/>
    <w:rsid w:val="001C760E"/>
    <w:rsid w:val="001D0C37"/>
    <w:rsid w:val="001D19D3"/>
    <w:rsid w:val="001D1A92"/>
    <w:rsid w:val="001D2D9C"/>
    <w:rsid w:val="001D324C"/>
    <w:rsid w:val="001D3E18"/>
    <w:rsid w:val="001D4410"/>
    <w:rsid w:val="001D5504"/>
    <w:rsid w:val="001D60B2"/>
    <w:rsid w:val="001D6AFF"/>
    <w:rsid w:val="001E0908"/>
    <w:rsid w:val="001E10AE"/>
    <w:rsid w:val="001E2E3C"/>
    <w:rsid w:val="001E4B84"/>
    <w:rsid w:val="001F0221"/>
    <w:rsid w:val="001F255E"/>
    <w:rsid w:val="001F2E0E"/>
    <w:rsid w:val="001F4385"/>
    <w:rsid w:val="001F5601"/>
    <w:rsid w:val="001F6F50"/>
    <w:rsid w:val="00200E3A"/>
    <w:rsid w:val="00201482"/>
    <w:rsid w:val="00201DB1"/>
    <w:rsid w:val="002028D2"/>
    <w:rsid w:val="002045BF"/>
    <w:rsid w:val="00205743"/>
    <w:rsid w:val="00207385"/>
    <w:rsid w:val="00207C81"/>
    <w:rsid w:val="002115A5"/>
    <w:rsid w:val="002116E1"/>
    <w:rsid w:val="00212701"/>
    <w:rsid w:val="002129AD"/>
    <w:rsid w:val="00212B57"/>
    <w:rsid w:val="00214056"/>
    <w:rsid w:val="002142FC"/>
    <w:rsid w:val="002150E2"/>
    <w:rsid w:val="00215EC8"/>
    <w:rsid w:val="00216047"/>
    <w:rsid w:val="00216831"/>
    <w:rsid w:val="0022122B"/>
    <w:rsid w:val="0022476E"/>
    <w:rsid w:val="00224A45"/>
    <w:rsid w:val="00224FDC"/>
    <w:rsid w:val="002305F1"/>
    <w:rsid w:val="00230861"/>
    <w:rsid w:val="00233254"/>
    <w:rsid w:val="00234405"/>
    <w:rsid w:val="00234721"/>
    <w:rsid w:val="00237292"/>
    <w:rsid w:val="00241D93"/>
    <w:rsid w:val="00243600"/>
    <w:rsid w:val="002462B3"/>
    <w:rsid w:val="0024666B"/>
    <w:rsid w:val="00246C75"/>
    <w:rsid w:val="0024749A"/>
    <w:rsid w:val="0024788E"/>
    <w:rsid w:val="00250A2B"/>
    <w:rsid w:val="00251279"/>
    <w:rsid w:val="002521C6"/>
    <w:rsid w:val="0025293D"/>
    <w:rsid w:val="00253DF0"/>
    <w:rsid w:val="0025547A"/>
    <w:rsid w:val="002555CB"/>
    <w:rsid w:val="00255AFD"/>
    <w:rsid w:val="00255EB7"/>
    <w:rsid w:val="00257CF4"/>
    <w:rsid w:val="002623B8"/>
    <w:rsid w:val="00264C02"/>
    <w:rsid w:val="00265917"/>
    <w:rsid w:val="00265B03"/>
    <w:rsid w:val="00266891"/>
    <w:rsid w:val="00266BBB"/>
    <w:rsid w:val="002674CB"/>
    <w:rsid w:val="002701C1"/>
    <w:rsid w:val="002718A3"/>
    <w:rsid w:val="00273A38"/>
    <w:rsid w:val="002747A4"/>
    <w:rsid w:val="00275B46"/>
    <w:rsid w:val="002776C7"/>
    <w:rsid w:val="00277726"/>
    <w:rsid w:val="00277F81"/>
    <w:rsid w:val="00280433"/>
    <w:rsid w:val="002809B2"/>
    <w:rsid w:val="00281195"/>
    <w:rsid w:val="00284622"/>
    <w:rsid w:val="00284A44"/>
    <w:rsid w:val="00284CFA"/>
    <w:rsid w:val="00285FDE"/>
    <w:rsid w:val="00286FFB"/>
    <w:rsid w:val="00290F01"/>
    <w:rsid w:val="00293A7F"/>
    <w:rsid w:val="00296933"/>
    <w:rsid w:val="0029699D"/>
    <w:rsid w:val="00296F7E"/>
    <w:rsid w:val="002978B3"/>
    <w:rsid w:val="002A1831"/>
    <w:rsid w:val="002A265D"/>
    <w:rsid w:val="002A2BDA"/>
    <w:rsid w:val="002A3BDD"/>
    <w:rsid w:val="002A52F4"/>
    <w:rsid w:val="002A5893"/>
    <w:rsid w:val="002B0514"/>
    <w:rsid w:val="002B3172"/>
    <w:rsid w:val="002B371C"/>
    <w:rsid w:val="002B4411"/>
    <w:rsid w:val="002B4C8D"/>
    <w:rsid w:val="002B528B"/>
    <w:rsid w:val="002B737E"/>
    <w:rsid w:val="002B7DA8"/>
    <w:rsid w:val="002C05C1"/>
    <w:rsid w:val="002C0CC0"/>
    <w:rsid w:val="002C16D1"/>
    <w:rsid w:val="002C1CE6"/>
    <w:rsid w:val="002C3C6C"/>
    <w:rsid w:val="002C46F8"/>
    <w:rsid w:val="002C48EB"/>
    <w:rsid w:val="002C5B64"/>
    <w:rsid w:val="002C6967"/>
    <w:rsid w:val="002C7055"/>
    <w:rsid w:val="002D08D6"/>
    <w:rsid w:val="002D12AD"/>
    <w:rsid w:val="002D1520"/>
    <w:rsid w:val="002D2BD5"/>
    <w:rsid w:val="002D438E"/>
    <w:rsid w:val="002D509D"/>
    <w:rsid w:val="002D57F5"/>
    <w:rsid w:val="002E0886"/>
    <w:rsid w:val="002E0D9E"/>
    <w:rsid w:val="002E1355"/>
    <w:rsid w:val="002E191A"/>
    <w:rsid w:val="002E198E"/>
    <w:rsid w:val="002E1AAE"/>
    <w:rsid w:val="002E1EB8"/>
    <w:rsid w:val="002E3559"/>
    <w:rsid w:val="002E3900"/>
    <w:rsid w:val="002E4DC2"/>
    <w:rsid w:val="002F1033"/>
    <w:rsid w:val="002F1325"/>
    <w:rsid w:val="002F3783"/>
    <w:rsid w:val="002F4189"/>
    <w:rsid w:val="00301F8A"/>
    <w:rsid w:val="0030351B"/>
    <w:rsid w:val="0030495C"/>
    <w:rsid w:val="00304DC0"/>
    <w:rsid w:val="00306CB9"/>
    <w:rsid w:val="00311E2C"/>
    <w:rsid w:val="00313D56"/>
    <w:rsid w:val="003143B5"/>
    <w:rsid w:val="00314AC6"/>
    <w:rsid w:val="00314E70"/>
    <w:rsid w:val="00315096"/>
    <w:rsid w:val="003161ED"/>
    <w:rsid w:val="003173AA"/>
    <w:rsid w:val="003178A0"/>
    <w:rsid w:val="00317E65"/>
    <w:rsid w:val="0032100C"/>
    <w:rsid w:val="003214E4"/>
    <w:rsid w:val="00321721"/>
    <w:rsid w:val="00324C44"/>
    <w:rsid w:val="00324CBE"/>
    <w:rsid w:val="00326B51"/>
    <w:rsid w:val="003321AE"/>
    <w:rsid w:val="0033242B"/>
    <w:rsid w:val="003329C9"/>
    <w:rsid w:val="00333ADB"/>
    <w:rsid w:val="00333C3E"/>
    <w:rsid w:val="00335B0B"/>
    <w:rsid w:val="0033604F"/>
    <w:rsid w:val="00336117"/>
    <w:rsid w:val="00336864"/>
    <w:rsid w:val="00336DBD"/>
    <w:rsid w:val="003377E8"/>
    <w:rsid w:val="0034068E"/>
    <w:rsid w:val="00341B88"/>
    <w:rsid w:val="003429C1"/>
    <w:rsid w:val="00342C86"/>
    <w:rsid w:val="00342EE0"/>
    <w:rsid w:val="00346F72"/>
    <w:rsid w:val="00347068"/>
    <w:rsid w:val="003511BC"/>
    <w:rsid w:val="0035267D"/>
    <w:rsid w:val="00352F8E"/>
    <w:rsid w:val="0035352A"/>
    <w:rsid w:val="00353E92"/>
    <w:rsid w:val="00355C8C"/>
    <w:rsid w:val="003578A5"/>
    <w:rsid w:val="003611CB"/>
    <w:rsid w:val="00363A60"/>
    <w:rsid w:val="00364DA3"/>
    <w:rsid w:val="003664DD"/>
    <w:rsid w:val="00371F0D"/>
    <w:rsid w:val="00373456"/>
    <w:rsid w:val="00373BD2"/>
    <w:rsid w:val="00374E5B"/>
    <w:rsid w:val="00374F2B"/>
    <w:rsid w:val="00376540"/>
    <w:rsid w:val="00383548"/>
    <w:rsid w:val="0038365F"/>
    <w:rsid w:val="00387D3E"/>
    <w:rsid w:val="00390D9B"/>
    <w:rsid w:val="00392B62"/>
    <w:rsid w:val="00394BA6"/>
    <w:rsid w:val="003955EC"/>
    <w:rsid w:val="00395B3C"/>
    <w:rsid w:val="00396A63"/>
    <w:rsid w:val="003971B5"/>
    <w:rsid w:val="003A0789"/>
    <w:rsid w:val="003A229B"/>
    <w:rsid w:val="003A4842"/>
    <w:rsid w:val="003A7CA8"/>
    <w:rsid w:val="003B0B81"/>
    <w:rsid w:val="003B12A8"/>
    <w:rsid w:val="003B6983"/>
    <w:rsid w:val="003B6AE6"/>
    <w:rsid w:val="003B7E05"/>
    <w:rsid w:val="003C19DB"/>
    <w:rsid w:val="003C3244"/>
    <w:rsid w:val="003C3B99"/>
    <w:rsid w:val="003D062D"/>
    <w:rsid w:val="003D346B"/>
    <w:rsid w:val="003E0978"/>
    <w:rsid w:val="003E0F68"/>
    <w:rsid w:val="003E1197"/>
    <w:rsid w:val="003E1E5D"/>
    <w:rsid w:val="003E2CBC"/>
    <w:rsid w:val="003E37D0"/>
    <w:rsid w:val="003E6D0D"/>
    <w:rsid w:val="003F07BF"/>
    <w:rsid w:val="003F17C5"/>
    <w:rsid w:val="003F1C34"/>
    <w:rsid w:val="003F201B"/>
    <w:rsid w:val="003F3C96"/>
    <w:rsid w:val="003F3E44"/>
    <w:rsid w:val="003F416F"/>
    <w:rsid w:val="003F4CF0"/>
    <w:rsid w:val="003F6572"/>
    <w:rsid w:val="003F7573"/>
    <w:rsid w:val="0040120D"/>
    <w:rsid w:val="004039F1"/>
    <w:rsid w:val="00404693"/>
    <w:rsid w:val="00405C14"/>
    <w:rsid w:val="00405F68"/>
    <w:rsid w:val="004069EE"/>
    <w:rsid w:val="004071C2"/>
    <w:rsid w:val="004071C3"/>
    <w:rsid w:val="00407210"/>
    <w:rsid w:val="00407672"/>
    <w:rsid w:val="0041108C"/>
    <w:rsid w:val="00415400"/>
    <w:rsid w:val="00415616"/>
    <w:rsid w:val="004165B1"/>
    <w:rsid w:val="004166AB"/>
    <w:rsid w:val="00417042"/>
    <w:rsid w:val="004176CE"/>
    <w:rsid w:val="004210F2"/>
    <w:rsid w:val="00421198"/>
    <w:rsid w:val="00421FB7"/>
    <w:rsid w:val="0042243C"/>
    <w:rsid w:val="00423BEA"/>
    <w:rsid w:val="0042423F"/>
    <w:rsid w:val="00424BE7"/>
    <w:rsid w:val="00425214"/>
    <w:rsid w:val="00425236"/>
    <w:rsid w:val="0042640E"/>
    <w:rsid w:val="0042668F"/>
    <w:rsid w:val="00426FEE"/>
    <w:rsid w:val="0042777F"/>
    <w:rsid w:val="00430DC0"/>
    <w:rsid w:val="00431E48"/>
    <w:rsid w:val="004332CE"/>
    <w:rsid w:val="0043343D"/>
    <w:rsid w:val="00433725"/>
    <w:rsid w:val="004409DC"/>
    <w:rsid w:val="004423D1"/>
    <w:rsid w:val="00444321"/>
    <w:rsid w:val="004470AA"/>
    <w:rsid w:val="00447E6F"/>
    <w:rsid w:val="0045010E"/>
    <w:rsid w:val="00451FBA"/>
    <w:rsid w:val="00456836"/>
    <w:rsid w:val="00460A53"/>
    <w:rsid w:val="0046184E"/>
    <w:rsid w:val="004626D4"/>
    <w:rsid w:val="00462B5F"/>
    <w:rsid w:val="00462E37"/>
    <w:rsid w:val="00463471"/>
    <w:rsid w:val="0046655E"/>
    <w:rsid w:val="00466CEE"/>
    <w:rsid w:val="00470904"/>
    <w:rsid w:val="00472F05"/>
    <w:rsid w:val="00473E95"/>
    <w:rsid w:val="004741AE"/>
    <w:rsid w:val="00474910"/>
    <w:rsid w:val="00474D98"/>
    <w:rsid w:val="00480635"/>
    <w:rsid w:val="0048288F"/>
    <w:rsid w:val="00482FF7"/>
    <w:rsid w:val="00483314"/>
    <w:rsid w:val="00483D7E"/>
    <w:rsid w:val="00484AF3"/>
    <w:rsid w:val="00490D7F"/>
    <w:rsid w:val="004938B5"/>
    <w:rsid w:val="00495B24"/>
    <w:rsid w:val="0049612C"/>
    <w:rsid w:val="00496214"/>
    <w:rsid w:val="004968F9"/>
    <w:rsid w:val="004A0AAE"/>
    <w:rsid w:val="004A27B2"/>
    <w:rsid w:val="004A646D"/>
    <w:rsid w:val="004A64AE"/>
    <w:rsid w:val="004A66F6"/>
    <w:rsid w:val="004A7895"/>
    <w:rsid w:val="004A7D4E"/>
    <w:rsid w:val="004B4D7E"/>
    <w:rsid w:val="004B6826"/>
    <w:rsid w:val="004B6F39"/>
    <w:rsid w:val="004B79EE"/>
    <w:rsid w:val="004C0A6E"/>
    <w:rsid w:val="004C1FFB"/>
    <w:rsid w:val="004C2EC3"/>
    <w:rsid w:val="004C43F9"/>
    <w:rsid w:val="004C53C8"/>
    <w:rsid w:val="004C73C0"/>
    <w:rsid w:val="004D1011"/>
    <w:rsid w:val="004D1040"/>
    <w:rsid w:val="004D122A"/>
    <w:rsid w:val="004D164A"/>
    <w:rsid w:val="004D21AA"/>
    <w:rsid w:val="004D28C7"/>
    <w:rsid w:val="004D75C4"/>
    <w:rsid w:val="004D78C2"/>
    <w:rsid w:val="004E171F"/>
    <w:rsid w:val="004E18B0"/>
    <w:rsid w:val="004E42FC"/>
    <w:rsid w:val="004E48C7"/>
    <w:rsid w:val="004E623B"/>
    <w:rsid w:val="004E77C9"/>
    <w:rsid w:val="004E7B84"/>
    <w:rsid w:val="004E7FEF"/>
    <w:rsid w:val="004F1919"/>
    <w:rsid w:val="004F2A4A"/>
    <w:rsid w:val="004F52A2"/>
    <w:rsid w:val="004F5E93"/>
    <w:rsid w:val="004F71DA"/>
    <w:rsid w:val="004F76DC"/>
    <w:rsid w:val="005004AC"/>
    <w:rsid w:val="005005D0"/>
    <w:rsid w:val="00501EC3"/>
    <w:rsid w:val="00502D11"/>
    <w:rsid w:val="00512BAD"/>
    <w:rsid w:val="00513D3B"/>
    <w:rsid w:val="00514EBB"/>
    <w:rsid w:val="00515010"/>
    <w:rsid w:val="00522CB0"/>
    <w:rsid w:val="00523DBD"/>
    <w:rsid w:val="00524E38"/>
    <w:rsid w:val="00525CAD"/>
    <w:rsid w:val="00527E54"/>
    <w:rsid w:val="00530172"/>
    <w:rsid w:val="0053281E"/>
    <w:rsid w:val="00532F14"/>
    <w:rsid w:val="0053712A"/>
    <w:rsid w:val="0053770F"/>
    <w:rsid w:val="005378FD"/>
    <w:rsid w:val="0054082C"/>
    <w:rsid w:val="0054331A"/>
    <w:rsid w:val="00550686"/>
    <w:rsid w:val="00551840"/>
    <w:rsid w:val="00552329"/>
    <w:rsid w:val="005525FD"/>
    <w:rsid w:val="00553AA9"/>
    <w:rsid w:val="00553C99"/>
    <w:rsid w:val="005541F0"/>
    <w:rsid w:val="00554353"/>
    <w:rsid w:val="00555DB2"/>
    <w:rsid w:val="00560EBA"/>
    <w:rsid w:val="00561759"/>
    <w:rsid w:val="00561AAF"/>
    <w:rsid w:val="005629E2"/>
    <w:rsid w:val="0056318B"/>
    <w:rsid w:val="00563D91"/>
    <w:rsid w:val="00564D21"/>
    <w:rsid w:val="005656A5"/>
    <w:rsid w:val="005668F5"/>
    <w:rsid w:val="005678C7"/>
    <w:rsid w:val="00570B3E"/>
    <w:rsid w:val="0057121B"/>
    <w:rsid w:val="00571885"/>
    <w:rsid w:val="00571B1D"/>
    <w:rsid w:val="00572325"/>
    <w:rsid w:val="00574273"/>
    <w:rsid w:val="005762EC"/>
    <w:rsid w:val="0057631A"/>
    <w:rsid w:val="00577BCB"/>
    <w:rsid w:val="00582836"/>
    <w:rsid w:val="00582AB6"/>
    <w:rsid w:val="00584476"/>
    <w:rsid w:val="0058513F"/>
    <w:rsid w:val="005853E4"/>
    <w:rsid w:val="005858A9"/>
    <w:rsid w:val="005863D8"/>
    <w:rsid w:val="00593DC1"/>
    <w:rsid w:val="0059503B"/>
    <w:rsid w:val="005A158D"/>
    <w:rsid w:val="005A2412"/>
    <w:rsid w:val="005A26B7"/>
    <w:rsid w:val="005A4629"/>
    <w:rsid w:val="005A733A"/>
    <w:rsid w:val="005B1B8C"/>
    <w:rsid w:val="005B1C3F"/>
    <w:rsid w:val="005B2E6C"/>
    <w:rsid w:val="005B5E48"/>
    <w:rsid w:val="005B64FA"/>
    <w:rsid w:val="005B7B6C"/>
    <w:rsid w:val="005C0F04"/>
    <w:rsid w:val="005C19C0"/>
    <w:rsid w:val="005C374D"/>
    <w:rsid w:val="005C3E9F"/>
    <w:rsid w:val="005C4783"/>
    <w:rsid w:val="005D156F"/>
    <w:rsid w:val="005D326E"/>
    <w:rsid w:val="005D418C"/>
    <w:rsid w:val="005D43FB"/>
    <w:rsid w:val="005D4718"/>
    <w:rsid w:val="005D6139"/>
    <w:rsid w:val="005D6248"/>
    <w:rsid w:val="005D65AE"/>
    <w:rsid w:val="005D6B6F"/>
    <w:rsid w:val="005D6DA2"/>
    <w:rsid w:val="005D6E4D"/>
    <w:rsid w:val="005D79BE"/>
    <w:rsid w:val="005D7E06"/>
    <w:rsid w:val="005D7E64"/>
    <w:rsid w:val="005E1126"/>
    <w:rsid w:val="005E2C7F"/>
    <w:rsid w:val="005E4BE4"/>
    <w:rsid w:val="005E571F"/>
    <w:rsid w:val="005E6E35"/>
    <w:rsid w:val="005E7BA1"/>
    <w:rsid w:val="005F17C3"/>
    <w:rsid w:val="005F4A66"/>
    <w:rsid w:val="005F4EE0"/>
    <w:rsid w:val="005F5819"/>
    <w:rsid w:val="005F630D"/>
    <w:rsid w:val="005F6739"/>
    <w:rsid w:val="005F72F4"/>
    <w:rsid w:val="005F753E"/>
    <w:rsid w:val="005F7678"/>
    <w:rsid w:val="005F7C9D"/>
    <w:rsid w:val="00602AF3"/>
    <w:rsid w:val="00603027"/>
    <w:rsid w:val="006031F5"/>
    <w:rsid w:val="006047D2"/>
    <w:rsid w:val="00604CCC"/>
    <w:rsid w:val="006060CC"/>
    <w:rsid w:val="006065AC"/>
    <w:rsid w:val="00607D31"/>
    <w:rsid w:val="00613D21"/>
    <w:rsid w:val="00615DFE"/>
    <w:rsid w:val="00620579"/>
    <w:rsid w:val="00620BC6"/>
    <w:rsid w:val="00621FE0"/>
    <w:rsid w:val="00623726"/>
    <w:rsid w:val="00624201"/>
    <w:rsid w:val="00624D17"/>
    <w:rsid w:val="00624D1C"/>
    <w:rsid w:val="0062603D"/>
    <w:rsid w:val="00626504"/>
    <w:rsid w:val="00630BF0"/>
    <w:rsid w:val="00631454"/>
    <w:rsid w:val="00631C58"/>
    <w:rsid w:val="00632BD1"/>
    <w:rsid w:val="006330B9"/>
    <w:rsid w:val="00633C8D"/>
    <w:rsid w:val="0063528F"/>
    <w:rsid w:val="00635E9C"/>
    <w:rsid w:val="00636241"/>
    <w:rsid w:val="00641AEA"/>
    <w:rsid w:val="0064330D"/>
    <w:rsid w:val="0064648F"/>
    <w:rsid w:val="006466E5"/>
    <w:rsid w:val="00646CCB"/>
    <w:rsid w:val="0065018A"/>
    <w:rsid w:val="0065132D"/>
    <w:rsid w:val="006515F3"/>
    <w:rsid w:val="00651A7E"/>
    <w:rsid w:val="00653659"/>
    <w:rsid w:val="006536C5"/>
    <w:rsid w:val="00653DA0"/>
    <w:rsid w:val="00654978"/>
    <w:rsid w:val="00657ED3"/>
    <w:rsid w:val="0066064B"/>
    <w:rsid w:val="00664473"/>
    <w:rsid w:val="0066534E"/>
    <w:rsid w:val="00665721"/>
    <w:rsid w:val="00665B8A"/>
    <w:rsid w:val="00666A0B"/>
    <w:rsid w:val="00670069"/>
    <w:rsid w:val="00671D6B"/>
    <w:rsid w:val="00674B0B"/>
    <w:rsid w:val="00675646"/>
    <w:rsid w:val="006759D8"/>
    <w:rsid w:val="00675F04"/>
    <w:rsid w:val="00676C34"/>
    <w:rsid w:val="00680812"/>
    <w:rsid w:val="006816C8"/>
    <w:rsid w:val="006819A3"/>
    <w:rsid w:val="00682A52"/>
    <w:rsid w:val="00682C79"/>
    <w:rsid w:val="00683B6F"/>
    <w:rsid w:val="00684206"/>
    <w:rsid w:val="006842F8"/>
    <w:rsid w:val="00685CEA"/>
    <w:rsid w:val="00686458"/>
    <w:rsid w:val="00690E39"/>
    <w:rsid w:val="00690F25"/>
    <w:rsid w:val="006912D0"/>
    <w:rsid w:val="00691D42"/>
    <w:rsid w:val="006924CC"/>
    <w:rsid w:val="006943C0"/>
    <w:rsid w:val="006949C5"/>
    <w:rsid w:val="00695B76"/>
    <w:rsid w:val="00695DA8"/>
    <w:rsid w:val="006A0592"/>
    <w:rsid w:val="006A29E3"/>
    <w:rsid w:val="006A2D93"/>
    <w:rsid w:val="006A4118"/>
    <w:rsid w:val="006A4210"/>
    <w:rsid w:val="006A4419"/>
    <w:rsid w:val="006A4DCA"/>
    <w:rsid w:val="006A4F9F"/>
    <w:rsid w:val="006A594E"/>
    <w:rsid w:val="006A79F6"/>
    <w:rsid w:val="006B1A83"/>
    <w:rsid w:val="006B3679"/>
    <w:rsid w:val="006B4AF9"/>
    <w:rsid w:val="006B6557"/>
    <w:rsid w:val="006B7038"/>
    <w:rsid w:val="006B7E93"/>
    <w:rsid w:val="006C019E"/>
    <w:rsid w:val="006C0ABE"/>
    <w:rsid w:val="006C25CE"/>
    <w:rsid w:val="006C5B91"/>
    <w:rsid w:val="006C7B8C"/>
    <w:rsid w:val="006D00BF"/>
    <w:rsid w:val="006D16F7"/>
    <w:rsid w:val="006D1D22"/>
    <w:rsid w:val="006D30DC"/>
    <w:rsid w:val="006D4C4E"/>
    <w:rsid w:val="006D4C69"/>
    <w:rsid w:val="006D4D80"/>
    <w:rsid w:val="006D5000"/>
    <w:rsid w:val="006E2DFA"/>
    <w:rsid w:val="006E5E90"/>
    <w:rsid w:val="006E63B7"/>
    <w:rsid w:val="006F1BF5"/>
    <w:rsid w:val="006F2613"/>
    <w:rsid w:val="006F3FF7"/>
    <w:rsid w:val="006F44B1"/>
    <w:rsid w:val="006F5BE3"/>
    <w:rsid w:val="006F6A92"/>
    <w:rsid w:val="007004B0"/>
    <w:rsid w:val="00700940"/>
    <w:rsid w:val="00700BD3"/>
    <w:rsid w:val="00701387"/>
    <w:rsid w:val="007016B0"/>
    <w:rsid w:val="00703D68"/>
    <w:rsid w:val="007051E0"/>
    <w:rsid w:val="00705B21"/>
    <w:rsid w:val="00706E68"/>
    <w:rsid w:val="00710BA7"/>
    <w:rsid w:val="00715908"/>
    <w:rsid w:val="00715D51"/>
    <w:rsid w:val="007169E3"/>
    <w:rsid w:val="00717286"/>
    <w:rsid w:val="0072253C"/>
    <w:rsid w:val="00723AE9"/>
    <w:rsid w:val="007252A0"/>
    <w:rsid w:val="00725AB1"/>
    <w:rsid w:val="007274BC"/>
    <w:rsid w:val="007320BA"/>
    <w:rsid w:val="007326A1"/>
    <w:rsid w:val="00732DA8"/>
    <w:rsid w:val="00734184"/>
    <w:rsid w:val="007355CC"/>
    <w:rsid w:val="00736778"/>
    <w:rsid w:val="00737011"/>
    <w:rsid w:val="0074016F"/>
    <w:rsid w:val="00741814"/>
    <w:rsid w:val="0074742D"/>
    <w:rsid w:val="00751762"/>
    <w:rsid w:val="00751DF0"/>
    <w:rsid w:val="007529C0"/>
    <w:rsid w:val="00753D0E"/>
    <w:rsid w:val="0075403F"/>
    <w:rsid w:val="00754336"/>
    <w:rsid w:val="00754E00"/>
    <w:rsid w:val="00756FB3"/>
    <w:rsid w:val="007600FB"/>
    <w:rsid w:val="00761284"/>
    <w:rsid w:val="0076369C"/>
    <w:rsid w:val="00764D27"/>
    <w:rsid w:val="00764EDB"/>
    <w:rsid w:val="007661C7"/>
    <w:rsid w:val="00767D87"/>
    <w:rsid w:val="00767E69"/>
    <w:rsid w:val="00771B76"/>
    <w:rsid w:val="007723B4"/>
    <w:rsid w:val="00773701"/>
    <w:rsid w:val="007752FC"/>
    <w:rsid w:val="007753AD"/>
    <w:rsid w:val="007756AF"/>
    <w:rsid w:val="00775F9D"/>
    <w:rsid w:val="007812AE"/>
    <w:rsid w:val="00782752"/>
    <w:rsid w:val="00782895"/>
    <w:rsid w:val="007829F4"/>
    <w:rsid w:val="00782CE8"/>
    <w:rsid w:val="00783555"/>
    <w:rsid w:val="007837E9"/>
    <w:rsid w:val="007839C9"/>
    <w:rsid w:val="00783AA4"/>
    <w:rsid w:val="007851EE"/>
    <w:rsid w:val="007852BF"/>
    <w:rsid w:val="0078566C"/>
    <w:rsid w:val="007934E1"/>
    <w:rsid w:val="00793E5C"/>
    <w:rsid w:val="00794090"/>
    <w:rsid w:val="007941B5"/>
    <w:rsid w:val="00797DD5"/>
    <w:rsid w:val="007A01B1"/>
    <w:rsid w:val="007A0492"/>
    <w:rsid w:val="007A1567"/>
    <w:rsid w:val="007A259D"/>
    <w:rsid w:val="007A2BC8"/>
    <w:rsid w:val="007A2E86"/>
    <w:rsid w:val="007A32DD"/>
    <w:rsid w:val="007A4EBF"/>
    <w:rsid w:val="007A6C71"/>
    <w:rsid w:val="007B15D2"/>
    <w:rsid w:val="007B218E"/>
    <w:rsid w:val="007B2349"/>
    <w:rsid w:val="007B277B"/>
    <w:rsid w:val="007B31F5"/>
    <w:rsid w:val="007B5E43"/>
    <w:rsid w:val="007B5ECE"/>
    <w:rsid w:val="007B5FAD"/>
    <w:rsid w:val="007C0DBD"/>
    <w:rsid w:val="007C117B"/>
    <w:rsid w:val="007C2FDB"/>
    <w:rsid w:val="007C472A"/>
    <w:rsid w:val="007C56AC"/>
    <w:rsid w:val="007C6264"/>
    <w:rsid w:val="007D281B"/>
    <w:rsid w:val="007D2A02"/>
    <w:rsid w:val="007D4FF9"/>
    <w:rsid w:val="007D593E"/>
    <w:rsid w:val="007D59F2"/>
    <w:rsid w:val="007D6256"/>
    <w:rsid w:val="007E0466"/>
    <w:rsid w:val="007E4148"/>
    <w:rsid w:val="007E5B89"/>
    <w:rsid w:val="007E63DC"/>
    <w:rsid w:val="007E6C97"/>
    <w:rsid w:val="007E6E95"/>
    <w:rsid w:val="007E7EA8"/>
    <w:rsid w:val="007F0437"/>
    <w:rsid w:val="007F0785"/>
    <w:rsid w:val="007F0A51"/>
    <w:rsid w:val="007F264E"/>
    <w:rsid w:val="007F298C"/>
    <w:rsid w:val="007F31AD"/>
    <w:rsid w:val="007F32FB"/>
    <w:rsid w:val="007F4078"/>
    <w:rsid w:val="007F4A80"/>
    <w:rsid w:val="007F68D2"/>
    <w:rsid w:val="00800C5D"/>
    <w:rsid w:val="0080235D"/>
    <w:rsid w:val="0080663C"/>
    <w:rsid w:val="00810237"/>
    <w:rsid w:val="0081153E"/>
    <w:rsid w:val="0081172E"/>
    <w:rsid w:val="00812304"/>
    <w:rsid w:val="0081330F"/>
    <w:rsid w:val="0081419B"/>
    <w:rsid w:val="0081689D"/>
    <w:rsid w:val="008207B6"/>
    <w:rsid w:val="00821794"/>
    <w:rsid w:val="00821D10"/>
    <w:rsid w:val="008222FA"/>
    <w:rsid w:val="008245BA"/>
    <w:rsid w:val="00824D48"/>
    <w:rsid w:val="00825E58"/>
    <w:rsid w:val="00826ED5"/>
    <w:rsid w:val="00827BD7"/>
    <w:rsid w:val="00830897"/>
    <w:rsid w:val="00830EE0"/>
    <w:rsid w:val="00831B76"/>
    <w:rsid w:val="00833077"/>
    <w:rsid w:val="00835C36"/>
    <w:rsid w:val="008371C7"/>
    <w:rsid w:val="00837DB4"/>
    <w:rsid w:val="00840F08"/>
    <w:rsid w:val="00841A44"/>
    <w:rsid w:val="008429FE"/>
    <w:rsid w:val="00842A24"/>
    <w:rsid w:val="00844B4E"/>
    <w:rsid w:val="008473BE"/>
    <w:rsid w:val="00851BA7"/>
    <w:rsid w:val="008535D9"/>
    <w:rsid w:val="00856082"/>
    <w:rsid w:val="0085734E"/>
    <w:rsid w:val="00860690"/>
    <w:rsid w:val="0086092A"/>
    <w:rsid w:val="00862A94"/>
    <w:rsid w:val="00862F9A"/>
    <w:rsid w:val="008649E6"/>
    <w:rsid w:val="00867288"/>
    <w:rsid w:val="00867C51"/>
    <w:rsid w:val="008716DC"/>
    <w:rsid w:val="00871ED7"/>
    <w:rsid w:val="008731F8"/>
    <w:rsid w:val="00873703"/>
    <w:rsid w:val="00884177"/>
    <w:rsid w:val="00884DA1"/>
    <w:rsid w:val="00885775"/>
    <w:rsid w:val="0088602D"/>
    <w:rsid w:val="00886936"/>
    <w:rsid w:val="00887076"/>
    <w:rsid w:val="008936FC"/>
    <w:rsid w:val="00894F89"/>
    <w:rsid w:val="00895380"/>
    <w:rsid w:val="00895F6E"/>
    <w:rsid w:val="008965F0"/>
    <w:rsid w:val="008A0756"/>
    <w:rsid w:val="008A2574"/>
    <w:rsid w:val="008A2C5D"/>
    <w:rsid w:val="008A3DA0"/>
    <w:rsid w:val="008A5AC5"/>
    <w:rsid w:val="008A6E05"/>
    <w:rsid w:val="008A73E6"/>
    <w:rsid w:val="008B1474"/>
    <w:rsid w:val="008B149B"/>
    <w:rsid w:val="008B162D"/>
    <w:rsid w:val="008B1D3D"/>
    <w:rsid w:val="008B2293"/>
    <w:rsid w:val="008B3FF6"/>
    <w:rsid w:val="008B445B"/>
    <w:rsid w:val="008B53DA"/>
    <w:rsid w:val="008B5E3A"/>
    <w:rsid w:val="008B6A57"/>
    <w:rsid w:val="008B7745"/>
    <w:rsid w:val="008C02A6"/>
    <w:rsid w:val="008C24F8"/>
    <w:rsid w:val="008C33D0"/>
    <w:rsid w:val="008C3D73"/>
    <w:rsid w:val="008C409C"/>
    <w:rsid w:val="008C7E8D"/>
    <w:rsid w:val="008D34CF"/>
    <w:rsid w:val="008D59B8"/>
    <w:rsid w:val="008D5AA8"/>
    <w:rsid w:val="008D64B0"/>
    <w:rsid w:val="008D6A4F"/>
    <w:rsid w:val="008D6F13"/>
    <w:rsid w:val="008D74CF"/>
    <w:rsid w:val="008D7EFA"/>
    <w:rsid w:val="008E1E90"/>
    <w:rsid w:val="008E3A74"/>
    <w:rsid w:val="008E3CEF"/>
    <w:rsid w:val="008E40A7"/>
    <w:rsid w:val="008E4B8B"/>
    <w:rsid w:val="008E5FBC"/>
    <w:rsid w:val="008E6CB8"/>
    <w:rsid w:val="008F0D51"/>
    <w:rsid w:val="008F0EBC"/>
    <w:rsid w:val="008F2FD2"/>
    <w:rsid w:val="008F3C53"/>
    <w:rsid w:val="008F4C7D"/>
    <w:rsid w:val="008F6977"/>
    <w:rsid w:val="00900761"/>
    <w:rsid w:val="009036C7"/>
    <w:rsid w:val="00904C2B"/>
    <w:rsid w:val="00905907"/>
    <w:rsid w:val="00906419"/>
    <w:rsid w:val="00910CE2"/>
    <w:rsid w:val="00911826"/>
    <w:rsid w:val="00911C19"/>
    <w:rsid w:val="009157BA"/>
    <w:rsid w:val="00916310"/>
    <w:rsid w:val="00916A12"/>
    <w:rsid w:val="00920C4A"/>
    <w:rsid w:val="00920E0B"/>
    <w:rsid w:val="00921E9F"/>
    <w:rsid w:val="0092247C"/>
    <w:rsid w:val="00923102"/>
    <w:rsid w:val="009235DC"/>
    <w:rsid w:val="00923A68"/>
    <w:rsid w:val="009240D5"/>
    <w:rsid w:val="0092451E"/>
    <w:rsid w:val="00927984"/>
    <w:rsid w:val="0093006E"/>
    <w:rsid w:val="00933C61"/>
    <w:rsid w:val="00935C5C"/>
    <w:rsid w:val="009436B4"/>
    <w:rsid w:val="009439C7"/>
    <w:rsid w:val="00943A55"/>
    <w:rsid w:val="00945605"/>
    <w:rsid w:val="00945BF0"/>
    <w:rsid w:val="009468A8"/>
    <w:rsid w:val="00947D1F"/>
    <w:rsid w:val="0095148A"/>
    <w:rsid w:val="00951D06"/>
    <w:rsid w:val="009525C4"/>
    <w:rsid w:val="00952B23"/>
    <w:rsid w:val="009532ED"/>
    <w:rsid w:val="00953D3E"/>
    <w:rsid w:val="009551EF"/>
    <w:rsid w:val="0095561C"/>
    <w:rsid w:val="009559BE"/>
    <w:rsid w:val="009564DD"/>
    <w:rsid w:val="00962C45"/>
    <w:rsid w:val="00963B49"/>
    <w:rsid w:val="009646B0"/>
    <w:rsid w:val="00967688"/>
    <w:rsid w:val="009723D9"/>
    <w:rsid w:val="00972B04"/>
    <w:rsid w:val="009755B5"/>
    <w:rsid w:val="00976669"/>
    <w:rsid w:val="00976C41"/>
    <w:rsid w:val="00976E49"/>
    <w:rsid w:val="00980CEF"/>
    <w:rsid w:val="00981D65"/>
    <w:rsid w:val="00981F97"/>
    <w:rsid w:val="009822FF"/>
    <w:rsid w:val="00982935"/>
    <w:rsid w:val="00982A0A"/>
    <w:rsid w:val="00982ECB"/>
    <w:rsid w:val="00983A1C"/>
    <w:rsid w:val="00984FD5"/>
    <w:rsid w:val="0098505B"/>
    <w:rsid w:val="009856F7"/>
    <w:rsid w:val="00985ABF"/>
    <w:rsid w:val="00985C7E"/>
    <w:rsid w:val="00990D85"/>
    <w:rsid w:val="009912FB"/>
    <w:rsid w:val="00993174"/>
    <w:rsid w:val="0099362E"/>
    <w:rsid w:val="0099377A"/>
    <w:rsid w:val="00993A29"/>
    <w:rsid w:val="00994812"/>
    <w:rsid w:val="00994FC1"/>
    <w:rsid w:val="00995B78"/>
    <w:rsid w:val="0099721A"/>
    <w:rsid w:val="009A268E"/>
    <w:rsid w:val="009A2946"/>
    <w:rsid w:val="009A4B65"/>
    <w:rsid w:val="009A548C"/>
    <w:rsid w:val="009A7454"/>
    <w:rsid w:val="009A7AFA"/>
    <w:rsid w:val="009B0D55"/>
    <w:rsid w:val="009B2CEF"/>
    <w:rsid w:val="009B70BE"/>
    <w:rsid w:val="009B77D6"/>
    <w:rsid w:val="009C0F4D"/>
    <w:rsid w:val="009C4130"/>
    <w:rsid w:val="009C551A"/>
    <w:rsid w:val="009C5D84"/>
    <w:rsid w:val="009C719F"/>
    <w:rsid w:val="009C71EC"/>
    <w:rsid w:val="009C74E1"/>
    <w:rsid w:val="009C7639"/>
    <w:rsid w:val="009C7D04"/>
    <w:rsid w:val="009D04E3"/>
    <w:rsid w:val="009D04FB"/>
    <w:rsid w:val="009D074C"/>
    <w:rsid w:val="009D15EB"/>
    <w:rsid w:val="009D15FE"/>
    <w:rsid w:val="009D1F36"/>
    <w:rsid w:val="009D3454"/>
    <w:rsid w:val="009D4C53"/>
    <w:rsid w:val="009D51FA"/>
    <w:rsid w:val="009D5CBC"/>
    <w:rsid w:val="009D7BCA"/>
    <w:rsid w:val="009E0B2A"/>
    <w:rsid w:val="009E1036"/>
    <w:rsid w:val="009E1B78"/>
    <w:rsid w:val="009E2618"/>
    <w:rsid w:val="009E26D6"/>
    <w:rsid w:val="009E298B"/>
    <w:rsid w:val="009E2B55"/>
    <w:rsid w:val="009E3461"/>
    <w:rsid w:val="009E71F3"/>
    <w:rsid w:val="009F0538"/>
    <w:rsid w:val="009F154E"/>
    <w:rsid w:val="009F299A"/>
    <w:rsid w:val="009F3413"/>
    <w:rsid w:val="009F5A44"/>
    <w:rsid w:val="009F6785"/>
    <w:rsid w:val="00A0183E"/>
    <w:rsid w:val="00A03156"/>
    <w:rsid w:val="00A0637E"/>
    <w:rsid w:val="00A06A6B"/>
    <w:rsid w:val="00A078F5"/>
    <w:rsid w:val="00A07D96"/>
    <w:rsid w:val="00A11E24"/>
    <w:rsid w:val="00A12F8C"/>
    <w:rsid w:val="00A15220"/>
    <w:rsid w:val="00A1542D"/>
    <w:rsid w:val="00A21174"/>
    <w:rsid w:val="00A23112"/>
    <w:rsid w:val="00A265DD"/>
    <w:rsid w:val="00A26C83"/>
    <w:rsid w:val="00A279C2"/>
    <w:rsid w:val="00A3097B"/>
    <w:rsid w:val="00A30EF9"/>
    <w:rsid w:val="00A31A22"/>
    <w:rsid w:val="00A33B8A"/>
    <w:rsid w:val="00A36228"/>
    <w:rsid w:val="00A3793F"/>
    <w:rsid w:val="00A40E16"/>
    <w:rsid w:val="00A41199"/>
    <w:rsid w:val="00A41302"/>
    <w:rsid w:val="00A43310"/>
    <w:rsid w:val="00A43C1C"/>
    <w:rsid w:val="00A445E2"/>
    <w:rsid w:val="00A448C6"/>
    <w:rsid w:val="00A50FFD"/>
    <w:rsid w:val="00A52151"/>
    <w:rsid w:val="00A5235F"/>
    <w:rsid w:val="00A546CE"/>
    <w:rsid w:val="00A54ADA"/>
    <w:rsid w:val="00A556BE"/>
    <w:rsid w:val="00A566D2"/>
    <w:rsid w:val="00A56B05"/>
    <w:rsid w:val="00A578A0"/>
    <w:rsid w:val="00A60D10"/>
    <w:rsid w:val="00A60D81"/>
    <w:rsid w:val="00A62D95"/>
    <w:rsid w:val="00A63F1F"/>
    <w:rsid w:val="00A64DF4"/>
    <w:rsid w:val="00A672F4"/>
    <w:rsid w:val="00A675EA"/>
    <w:rsid w:val="00A74080"/>
    <w:rsid w:val="00A7434C"/>
    <w:rsid w:val="00A754BD"/>
    <w:rsid w:val="00A7557D"/>
    <w:rsid w:val="00A75F95"/>
    <w:rsid w:val="00A77038"/>
    <w:rsid w:val="00A8059D"/>
    <w:rsid w:val="00A84611"/>
    <w:rsid w:val="00A84980"/>
    <w:rsid w:val="00A854CE"/>
    <w:rsid w:val="00A86F5B"/>
    <w:rsid w:val="00A92A08"/>
    <w:rsid w:val="00A94946"/>
    <w:rsid w:val="00A952EA"/>
    <w:rsid w:val="00A965ED"/>
    <w:rsid w:val="00A967CB"/>
    <w:rsid w:val="00AA0E37"/>
    <w:rsid w:val="00AA1BE4"/>
    <w:rsid w:val="00AA409B"/>
    <w:rsid w:val="00AA4874"/>
    <w:rsid w:val="00AA55C2"/>
    <w:rsid w:val="00AA5D3C"/>
    <w:rsid w:val="00AA7149"/>
    <w:rsid w:val="00AB0039"/>
    <w:rsid w:val="00AB14DA"/>
    <w:rsid w:val="00AB222D"/>
    <w:rsid w:val="00AB3BC8"/>
    <w:rsid w:val="00AB53E6"/>
    <w:rsid w:val="00AB5F91"/>
    <w:rsid w:val="00AB6300"/>
    <w:rsid w:val="00AC0832"/>
    <w:rsid w:val="00AC0F94"/>
    <w:rsid w:val="00AC217B"/>
    <w:rsid w:val="00AC2F17"/>
    <w:rsid w:val="00AC3377"/>
    <w:rsid w:val="00AC355D"/>
    <w:rsid w:val="00AC3DAD"/>
    <w:rsid w:val="00AC5D43"/>
    <w:rsid w:val="00AC5D82"/>
    <w:rsid w:val="00AC5FAB"/>
    <w:rsid w:val="00AC6D89"/>
    <w:rsid w:val="00AC6F00"/>
    <w:rsid w:val="00AC7CB6"/>
    <w:rsid w:val="00AD0725"/>
    <w:rsid w:val="00AD19B7"/>
    <w:rsid w:val="00AD1EEE"/>
    <w:rsid w:val="00AD4717"/>
    <w:rsid w:val="00AD5F4B"/>
    <w:rsid w:val="00AE04E2"/>
    <w:rsid w:val="00AE2EEA"/>
    <w:rsid w:val="00AE4267"/>
    <w:rsid w:val="00AE4712"/>
    <w:rsid w:val="00AE50AC"/>
    <w:rsid w:val="00AE6C0D"/>
    <w:rsid w:val="00AE6C15"/>
    <w:rsid w:val="00AE6E14"/>
    <w:rsid w:val="00AF350E"/>
    <w:rsid w:val="00AF58D7"/>
    <w:rsid w:val="00AF63BA"/>
    <w:rsid w:val="00B00BAD"/>
    <w:rsid w:val="00B01734"/>
    <w:rsid w:val="00B03909"/>
    <w:rsid w:val="00B05BC1"/>
    <w:rsid w:val="00B05C6F"/>
    <w:rsid w:val="00B06E50"/>
    <w:rsid w:val="00B07016"/>
    <w:rsid w:val="00B075CB"/>
    <w:rsid w:val="00B12D1F"/>
    <w:rsid w:val="00B20494"/>
    <w:rsid w:val="00B2066D"/>
    <w:rsid w:val="00B211D7"/>
    <w:rsid w:val="00B27B6B"/>
    <w:rsid w:val="00B306AA"/>
    <w:rsid w:val="00B309EA"/>
    <w:rsid w:val="00B311E1"/>
    <w:rsid w:val="00B3231F"/>
    <w:rsid w:val="00B32520"/>
    <w:rsid w:val="00B34ADE"/>
    <w:rsid w:val="00B34D5A"/>
    <w:rsid w:val="00B36C51"/>
    <w:rsid w:val="00B41BD4"/>
    <w:rsid w:val="00B46741"/>
    <w:rsid w:val="00B47F37"/>
    <w:rsid w:val="00B47F93"/>
    <w:rsid w:val="00B50067"/>
    <w:rsid w:val="00B53D2A"/>
    <w:rsid w:val="00B53F99"/>
    <w:rsid w:val="00B5513C"/>
    <w:rsid w:val="00B57291"/>
    <w:rsid w:val="00B5777D"/>
    <w:rsid w:val="00B57A37"/>
    <w:rsid w:val="00B631C1"/>
    <w:rsid w:val="00B659AD"/>
    <w:rsid w:val="00B674FE"/>
    <w:rsid w:val="00B679E3"/>
    <w:rsid w:val="00B67BDB"/>
    <w:rsid w:val="00B7068E"/>
    <w:rsid w:val="00B70D94"/>
    <w:rsid w:val="00B70FBC"/>
    <w:rsid w:val="00B72368"/>
    <w:rsid w:val="00B74B26"/>
    <w:rsid w:val="00B74B66"/>
    <w:rsid w:val="00B74CBB"/>
    <w:rsid w:val="00B75491"/>
    <w:rsid w:val="00B7584B"/>
    <w:rsid w:val="00B807F6"/>
    <w:rsid w:val="00B80B01"/>
    <w:rsid w:val="00B80F5B"/>
    <w:rsid w:val="00B822D8"/>
    <w:rsid w:val="00B823D7"/>
    <w:rsid w:val="00B83311"/>
    <w:rsid w:val="00B8566C"/>
    <w:rsid w:val="00B868D6"/>
    <w:rsid w:val="00B87C3B"/>
    <w:rsid w:val="00B908EA"/>
    <w:rsid w:val="00B91D22"/>
    <w:rsid w:val="00B92102"/>
    <w:rsid w:val="00B934C6"/>
    <w:rsid w:val="00B948CD"/>
    <w:rsid w:val="00B950FF"/>
    <w:rsid w:val="00B958AB"/>
    <w:rsid w:val="00B96050"/>
    <w:rsid w:val="00B969AA"/>
    <w:rsid w:val="00B96CB2"/>
    <w:rsid w:val="00B970C4"/>
    <w:rsid w:val="00BA0257"/>
    <w:rsid w:val="00BA0D40"/>
    <w:rsid w:val="00BA3D82"/>
    <w:rsid w:val="00BA64FC"/>
    <w:rsid w:val="00BA78A6"/>
    <w:rsid w:val="00BB477B"/>
    <w:rsid w:val="00BB5D00"/>
    <w:rsid w:val="00BB7721"/>
    <w:rsid w:val="00BC015F"/>
    <w:rsid w:val="00BC07EF"/>
    <w:rsid w:val="00BC0B7C"/>
    <w:rsid w:val="00BC0F59"/>
    <w:rsid w:val="00BC2CA3"/>
    <w:rsid w:val="00BC41FF"/>
    <w:rsid w:val="00BC794A"/>
    <w:rsid w:val="00BD2143"/>
    <w:rsid w:val="00BD24AD"/>
    <w:rsid w:val="00BD2901"/>
    <w:rsid w:val="00BD2A9B"/>
    <w:rsid w:val="00BD34DA"/>
    <w:rsid w:val="00BD521E"/>
    <w:rsid w:val="00BD54BE"/>
    <w:rsid w:val="00BE1F6A"/>
    <w:rsid w:val="00BE2431"/>
    <w:rsid w:val="00BE28A2"/>
    <w:rsid w:val="00BE3FA1"/>
    <w:rsid w:val="00BE646B"/>
    <w:rsid w:val="00BE6E46"/>
    <w:rsid w:val="00BE70B2"/>
    <w:rsid w:val="00BE7A37"/>
    <w:rsid w:val="00BF0B89"/>
    <w:rsid w:val="00BF3B94"/>
    <w:rsid w:val="00BF4C57"/>
    <w:rsid w:val="00BF557B"/>
    <w:rsid w:val="00C0021A"/>
    <w:rsid w:val="00C01405"/>
    <w:rsid w:val="00C01674"/>
    <w:rsid w:val="00C033DE"/>
    <w:rsid w:val="00C03C45"/>
    <w:rsid w:val="00C03F4F"/>
    <w:rsid w:val="00C07859"/>
    <w:rsid w:val="00C11AF0"/>
    <w:rsid w:val="00C13654"/>
    <w:rsid w:val="00C13F57"/>
    <w:rsid w:val="00C15AE7"/>
    <w:rsid w:val="00C16510"/>
    <w:rsid w:val="00C16B2B"/>
    <w:rsid w:val="00C200C7"/>
    <w:rsid w:val="00C20CA5"/>
    <w:rsid w:val="00C21593"/>
    <w:rsid w:val="00C22F74"/>
    <w:rsid w:val="00C36CBD"/>
    <w:rsid w:val="00C37F4D"/>
    <w:rsid w:val="00C4029F"/>
    <w:rsid w:val="00C435EC"/>
    <w:rsid w:val="00C43BF4"/>
    <w:rsid w:val="00C46253"/>
    <w:rsid w:val="00C47135"/>
    <w:rsid w:val="00C47ABC"/>
    <w:rsid w:val="00C5279A"/>
    <w:rsid w:val="00C52DED"/>
    <w:rsid w:val="00C543F6"/>
    <w:rsid w:val="00C5767A"/>
    <w:rsid w:val="00C6001C"/>
    <w:rsid w:val="00C615E5"/>
    <w:rsid w:val="00C6285A"/>
    <w:rsid w:val="00C66C88"/>
    <w:rsid w:val="00C70B0F"/>
    <w:rsid w:val="00C71B8A"/>
    <w:rsid w:val="00C73E57"/>
    <w:rsid w:val="00C77153"/>
    <w:rsid w:val="00C77458"/>
    <w:rsid w:val="00C77980"/>
    <w:rsid w:val="00C82B68"/>
    <w:rsid w:val="00C833F8"/>
    <w:rsid w:val="00C83F0C"/>
    <w:rsid w:val="00C87E7C"/>
    <w:rsid w:val="00C907E3"/>
    <w:rsid w:val="00C93088"/>
    <w:rsid w:val="00C93D5F"/>
    <w:rsid w:val="00C94308"/>
    <w:rsid w:val="00C94909"/>
    <w:rsid w:val="00C96D73"/>
    <w:rsid w:val="00C9701D"/>
    <w:rsid w:val="00C97F57"/>
    <w:rsid w:val="00CA0AAA"/>
    <w:rsid w:val="00CA3798"/>
    <w:rsid w:val="00CA4CC5"/>
    <w:rsid w:val="00CA51F5"/>
    <w:rsid w:val="00CA56C7"/>
    <w:rsid w:val="00CA5E6E"/>
    <w:rsid w:val="00CA6BAB"/>
    <w:rsid w:val="00CB05BA"/>
    <w:rsid w:val="00CB0BFE"/>
    <w:rsid w:val="00CB1E8C"/>
    <w:rsid w:val="00CB20CE"/>
    <w:rsid w:val="00CB5EE1"/>
    <w:rsid w:val="00CC02BF"/>
    <w:rsid w:val="00CC1A5A"/>
    <w:rsid w:val="00CC40AF"/>
    <w:rsid w:val="00CC4876"/>
    <w:rsid w:val="00CC4C98"/>
    <w:rsid w:val="00CC4E50"/>
    <w:rsid w:val="00CC5415"/>
    <w:rsid w:val="00CC57E2"/>
    <w:rsid w:val="00CC7DAD"/>
    <w:rsid w:val="00CD1785"/>
    <w:rsid w:val="00CD2967"/>
    <w:rsid w:val="00CD3456"/>
    <w:rsid w:val="00CD4228"/>
    <w:rsid w:val="00CD42B7"/>
    <w:rsid w:val="00CD48D0"/>
    <w:rsid w:val="00CD6804"/>
    <w:rsid w:val="00CD7A0E"/>
    <w:rsid w:val="00CE195D"/>
    <w:rsid w:val="00CE22F5"/>
    <w:rsid w:val="00CF1086"/>
    <w:rsid w:val="00CF39EE"/>
    <w:rsid w:val="00CF3AF9"/>
    <w:rsid w:val="00CF3B94"/>
    <w:rsid w:val="00CF4D7E"/>
    <w:rsid w:val="00CF6B7F"/>
    <w:rsid w:val="00D002C6"/>
    <w:rsid w:val="00D01478"/>
    <w:rsid w:val="00D0186E"/>
    <w:rsid w:val="00D0277F"/>
    <w:rsid w:val="00D02CDB"/>
    <w:rsid w:val="00D02F41"/>
    <w:rsid w:val="00D04A94"/>
    <w:rsid w:val="00D11D03"/>
    <w:rsid w:val="00D13AAF"/>
    <w:rsid w:val="00D15BA8"/>
    <w:rsid w:val="00D22A74"/>
    <w:rsid w:val="00D241F5"/>
    <w:rsid w:val="00D24AAF"/>
    <w:rsid w:val="00D25062"/>
    <w:rsid w:val="00D25D79"/>
    <w:rsid w:val="00D27229"/>
    <w:rsid w:val="00D30277"/>
    <w:rsid w:val="00D30FE4"/>
    <w:rsid w:val="00D313C9"/>
    <w:rsid w:val="00D33AF0"/>
    <w:rsid w:val="00D33BCE"/>
    <w:rsid w:val="00D341D8"/>
    <w:rsid w:val="00D34344"/>
    <w:rsid w:val="00D34361"/>
    <w:rsid w:val="00D34BD7"/>
    <w:rsid w:val="00D35165"/>
    <w:rsid w:val="00D372E9"/>
    <w:rsid w:val="00D37FF3"/>
    <w:rsid w:val="00D4061E"/>
    <w:rsid w:val="00D40E8F"/>
    <w:rsid w:val="00D416AD"/>
    <w:rsid w:val="00D41758"/>
    <w:rsid w:val="00D44D2B"/>
    <w:rsid w:val="00D4593A"/>
    <w:rsid w:val="00D46BEA"/>
    <w:rsid w:val="00D47498"/>
    <w:rsid w:val="00D4796B"/>
    <w:rsid w:val="00D47CB8"/>
    <w:rsid w:val="00D50C81"/>
    <w:rsid w:val="00D51939"/>
    <w:rsid w:val="00D5220A"/>
    <w:rsid w:val="00D5268D"/>
    <w:rsid w:val="00D53F14"/>
    <w:rsid w:val="00D5604A"/>
    <w:rsid w:val="00D56428"/>
    <w:rsid w:val="00D6626B"/>
    <w:rsid w:val="00D669A1"/>
    <w:rsid w:val="00D67E52"/>
    <w:rsid w:val="00D725D7"/>
    <w:rsid w:val="00D72B6F"/>
    <w:rsid w:val="00D72BD6"/>
    <w:rsid w:val="00D75B3D"/>
    <w:rsid w:val="00D7662A"/>
    <w:rsid w:val="00D76AB3"/>
    <w:rsid w:val="00D77EA4"/>
    <w:rsid w:val="00D80722"/>
    <w:rsid w:val="00D82D02"/>
    <w:rsid w:val="00D84AF1"/>
    <w:rsid w:val="00D84C2E"/>
    <w:rsid w:val="00D85352"/>
    <w:rsid w:val="00D85652"/>
    <w:rsid w:val="00D8687B"/>
    <w:rsid w:val="00D8758B"/>
    <w:rsid w:val="00D93197"/>
    <w:rsid w:val="00D94764"/>
    <w:rsid w:val="00D9563C"/>
    <w:rsid w:val="00D95C29"/>
    <w:rsid w:val="00D969BF"/>
    <w:rsid w:val="00DA17D8"/>
    <w:rsid w:val="00DA1B6F"/>
    <w:rsid w:val="00DA3679"/>
    <w:rsid w:val="00DA3C4F"/>
    <w:rsid w:val="00DA58A6"/>
    <w:rsid w:val="00DA6B81"/>
    <w:rsid w:val="00DB1665"/>
    <w:rsid w:val="00DB179F"/>
    <w:rsid w:val="00DB2037"/>
    <w:rsid w:val="00DB2759"/>
    <w:rsid w:val="00DB2FB5"/>
    <w:rsid w:val="00DB5466"/>
    <w:rsid w:val="00DB5554"/>
    <w:rsid w:val="00DB5795"/>
    <w:rsid w:val="00DB6AE6"/>
    <w:rsid w:val="00DB7207"/>
    <w:rsid w:val="00DB741A"/>
    <w:rsid w:val="00DB7C4A"/>
    <w:rsid w:val="00DC209C"/>
    <w:rsid w:val="00DC285E"/>
    <w:rsid w:val="00DC2F0D"/>
    <w:rsid w:val="00DC4FDF"/>
    <w:rsid w:val="00DC6AE0"/>
    <w:rsid w:val="00DD04F3"/>
    <w:rsid w:val="00DD1B53"/>
    <w:rsid w:val="00DD2517"/>
    <w:rsid w:val="00DD383A"/>
    <w:rsid w:val="00DD3D01"/>
    <w:rsid w:val="00DD4E8B"/>
    <w:rsid w:val="00DD673A"/>
    <w:rsid w:val="00DD6B24"/>
    <w:rsid w:val="00DD6B47"/>
    <w:rsid w:val="00DD77D9"/>
    <w:rsid w:val="00DE16D1"/>
    <w:rsid w:val="00DE1AB4"/>
    <w:rsid w:val="00DE1DCC"/>
    <w:rsid w:val="00DE23F3"/>
    <w:rsid w:val="00DE3943"/>
    <w:rsid w:val="00DE3E8C"/>
    <w:rsid w:val="00DE5C22"/>
    <w:rsid w:val="00DF008D"/>
    <w:rsid w:val="00DF0A25"/>
    <w:rsid w:val="00DF0D7E"/>
    <w:rsid w:val="00DF1623"/>
    <w:rsid w:val="00DF3879"/>
    <w:rsid w:val="00DF39F0"/>
    <w:rsid w:val="00DF3D31"/>
    <w:rsid w:val="00DF4159"/>
    <w:rsid w:val="00DF4C42"/>
    <w:rsid w:val="00DF4CDB"/>
    <w:rsid w:val="00DF57AC"/>
    <w:rsid w:val="00DF5B40"/>
    <w:rsid w:val="00E010F0"/>
    <w:rsid w:val="00E01BDC"/>
    <w:rsid w:val="00E039D2"/>
    <w:rsid w:val="00E045A1"/>
    <w:rsid w:val="00E04808"/>
    <w:rsid w:val="00E05351"/>
    <w:rsid w:val="00E05D03"/>
    <w:rsid w:val="00E076D4"/>
    <w:rsid w:val="00E07FA3"/>
    <w:rsid w:val="00E10704"/>
    <w:rsid w:val="00E132F0"/>
    <w:rsid w:val="00E13BD4"/>
    <w:rsid w:val="00E143BA"/>
    <w:rsid w:val="00E1514A"/>
    <w:rsid w:val="00E16BC5"/>
    <w:rsid w:val="00E16CE8"/>
    <w:rsid w:val="00E22062"/>
    <w:rsid w:val="00E22C16"/>
    <w:rsid w:val="00E251B7"/>
    <w:rsid w:val="00E2532B"/>
    <w:rsid w:val="00E25749"/>
    <w:rsid w:val="00E26A1A"/>
    <w:rsid w:val="00E27F1E"/>
    <w:rsid w:val="00E31B87"/>
    <w:rsid w:val="00E3269D"/>
    <w:rsid w:val="00E33F27"/>
    <w:rsid w:val="00E34C8E"/>
    <w:rsid w:val="00E35224"/>
    <w:rsid w:val="00E37744"/>
    <w:rsid w:val="00E4360E"/>
    <w:rsid w:val="00E436C9"/>
    <w:rsid w:val="00E4372D"/>
    <w:rsid w:val="00E438DB"/>
    <w:rsid w:val="00E454DF"/>
    <w:rsid w:val="00E47AE6"/>
    <w:rsid w:val="00E537F1"/>
    <w:rsid w:val="00E55DC0"/>
    <w:rsid w:val="00E56AC6"/>
    <w:rsid w:val="00E573E9"/>
    <w:rsid w:val="00E57670"/>
    <w:rsid w:val="00E57B28"/>
    <w:rsid w:val="00E613D2"/>
    <w:rsid w:val="00E618B9"/>
    <w:rsid w:val="00E62CBC"/>
    <w:rsid w:val="00E632AD"/>
    <w:rsid w:val="00E64D0C"/>
    <w:rsid w:val="00E6735D"/>
    <w:rsid w:val="00E704D9"/>
    <w:rsid w:val="00E70653"/>
    <w:rsid w:val="00E711BC"/>
    <w:rsid w:val="00E72EE1"/>
    <w:rsid w:val="00E739BC"/>
    <w:rsid w:val="00E73EED"/>
    <w:rsid w:val="00E74134"/>
    <w:rsid w:val="00E75400"/>
    <w:rsid w:val="00E756C2"/>
    <w:rsid w:val="00E7586B"/>
    <w:rsid w:val="00E77F99"/>
    <w:rsid w:val="00E801D1"/>
    <w:rsid w:val="00E80E40"/>
    <w:rsid w:val="00E818FF"/>
    <w:rsid w:val="00E8325A"/>
    <w:rsid w:val="00E83311"/>
    <w:rsid w:val="00E835D2"/>
    <w:rsid w:val="00E8414B"/>
    <w:rsid w:val="00E84C0F"/>
    <w:rsid w:val="00E862D2"/>
    <w:rsid w:val="00E86893"/>
    <w:rsid w:val="00E91AB1"/>
    <w:rsid w:val="00E923A2"/>
    <w:rsid w:val="00E92421"/>
    <w:rsid w:val="00E950C5"/>
    <w:rsid w:val="00E9609E"/>
    <w:rsid w:val="00E972F0"/>
    <w:rsid w:val="00EA11CA"/>
    <w:rsid w:val="00EA38B8"/>
    <w:rsid w:val="00EA67F5"/>
    <w:rsid w:val="00EB1037"/>
    <w:rsid w:val="00EB1833"/>
    <w:rsid w:val="00EB325A"/>
    <w:rsid w:val="00EB40D1"/>
    <w:rsid w:val="00EB5A25"/>
    <w:rsid w:val="00EB5DB0"/>
    <w:rsid w:val="00EB64BB"/>
    <w:rsid w:val="00EB7255"/>
    <w:rsid w:val="00EB7AE1"/>
    <w:rsid w:val="00EC1E2F"/>
    <w:rsid w:val="00EC2384"/>
    <w:rsid w:val="00EC346B"/>
    <w:rsid w:val="00EC3494"/>
    <w:rsid w:val="00EC34F2"/>
    <w:rsid w:val="00EC53F7"/>
    <w:rsid w:val="00EC5564"/>
    <w:rsid w:val="00EC5899"/>
    <w:rsid w:val="00EC58A3"/>
    <w:rsid w:val="00EC5B37"/>
    <w:rsid w:val="00EC70D9"/>
    <w:rsid w:val="00ED110B"/>
    <w:rsid w:val="00ED2E42"/>
    <w:rsid w:val="00ED3199"/>
    <w:rsid w:val="00ED352B"/>
    <w:rsid w:val="00ED4875"/>
    <w:rsid w:val="00ED52E2"/>
    <w:rsid w:val="00ED7FD1"/>
    <w:rsid w:val="00EE0238"/>
    <w:rsid w:val="00EE0460"/>
    <w:rsid w:val="00EE0736"/>
    <w:rsid w:val="00EE0C32"/>
    <w:rsid w:val="00EE2096"/>
    <w:rsid w:val="00EE3A5D"/>
    <w:rsid w:val="00EE5EBA"/>
    <w:rsid w:val="00EE61E3"/>
    <w:rsid w:val="00EE75F5"/>
    <w:rsid w:val="00EF0E66"/>
    <w:rsid w:val="00EF240D"/>
    <w:rsid w:val="00EF5C13"/>
    <w:rsid w:val="00EF6AFC"/>
    <w:rsid w:val="00EF75D5"/>
    <w:rsid w:val="00F00601"/>
    <w:rsid w:val="00F010CA"/>
    <w:rsid w:val="00F05888"/>
    <w:rsid w:val="00F06843"/>
    <w:rsid w:val="00F116A9"/>
    <w:rsid w:val="00F11DE9"/>
    <w:rsid w:val="00F15CAB"/>
    <w:rsid w:val="00F21032"/>
    <w:rsid w:val="00F21BE3"/>
    <w:rsid w:val="00F252C5"/>
    <w:rsid w:val="00F256C6"/>
    <w:rsid w:val="00F2613B"/>
    <w:rsid w:val="00F26898"/>
    <w:rsid w:val="00F27B5F"/>
    <w:rsid w:val="00F314BB"/>
    <w:rsid w:val="00F32061"/>
    <w:rsid w:val="00F33132"/>
    <w:rsid w:val="00F336AA"/>
    <w:rsid w:val="00F36BBE"/>
    <w:rsid w:val="00F37667"/>
    <w:rsid w:val="00F37E3B"/>
    <w:rsid w:val="00F40A1D"/>
    <w:rsid w:val="00F4280C"/>
    <w:rsid w:val="00F42F79"/>
    <w:rsid w:val="00F43DC5"/>
    <w:rsid w:val="00F45279"/>
    <w:rsid w:val="00F45853"/>
    <w:rsid w:val="00F47C7A"/>
    <w:rsid w:val="00F569A0"/>
    <w:rsid w:val="00F56B76"/>
    <w:rsid w:val="00F57925"/>
    <w:rsid w:val="00F6251E"/>
    <w:rsid w:val="00F626B4"/>
    <w:rsid w:val="00F665D5"/>
    <w:rsid w:val="00F670D7"/>
    <w:rsid w:val="00F70857"/>
    <w:rsid w:val="00F72F27"/>
    <w:rsid w:val="00F751B8"/>
    <w:rsid w:val="00F75F6F"/>
    <w:rsid w:val="00F810B6"/>
    <w:rsid w:val="00F82197"/>
    <w:rsid w:val="00F82703"/>
    <w:rsid w:val="00F833C6"/>
    <w:rsid w:val="00F83581"/>
    <w:rsid w:val="00F840A3"/>
    <w:rsid w:val="00F854F8"/>
    <w:rsid w:val="00F85B04"/>
    <w:rsid w:val="00F85C8F"/>
    <w:rsid w:val="00F87CCC"/>
    <w:rsid w:val="00F87E04"/>
    <w:rsid w:val="00F87F58"/>
    <w:rsid w:val="00F90AA0"/>
    <w:rsid w:val="00F93248"/>
    <w:rsid w:val="00F93EE1"/>
    <w:rsid w:val="00F94482"/>
    <w:rsid w:val="00F94D57"/>
    <w:rsid w:val="00F95538"/>
    <w:rsid w:val="00F9629C"/>
    <w:rsid w:val="00F9723E"/>
    <w:rsid w:val="00FA1264"/>
    <w:rsid w:val="00FA1623"/>
    <w:rsid w:val="00FA2180"/>
    <w:rsid w:val="00FA2957"/>
    <w:rsid w:val="00FA3A0F"/>
    <w:rsid w:val="00FA4895"/>
    <w:rsid w:val="00FA4BEA"/>
    <w:rsid w:val="00FA683D"/>
    <w:rsid w:val="00FA6A4E"/>
    <w:rsid w:val="00FA72A8"/>
    <w:rsid w:val="00FB1212"/>
    <w:rsid w:val="00FB313F"/>
    <w:rsid w:val="00FB3174"/>
    <w:rsid w:val="00FB3EF2"/>
    <w:rsid w:val="00FB69F0"/>
    <w:rsid w:val="00FB7B5D"/>
    <w:rsid w:val="00FC0A56"/>
    <w:rsid w:val="00FC0FB5"/>
    <w:rsid w:val="00FC0FB8"/>
    <w:rsid w:val="00FC1AD8"/>
    <w:rsid w:val="00FC225A"/>
    <w:rsid w:val="00FC273C"/>
    <w:rsid w:val="00FC335F"/>
    <w:rsid w:val="00FC47DE"/>
    <w:rsid w:val="00FC7152"/>
    <w:rsid w:val="00FD4343"/>
    <w:rsid w:val="00FD478B"/>
    <w:rsid w:val="00FD5E4D"/>
    <w:rsid w:val="00FD699A"/>
    <w:rsid w:val="00FD69C4"/>
    <w:rsid w:val="00FE0FFF"/>
    <w:rsid w:val="00FE2FB6"/>
    <w:rsid w:val="00FE30E9"/>
    <w:rsid w:val="00FE5005"/>
    <w:rsid w:val="00FE5012"/>
    <w:rsid w:val="00FE5ACE"/>
    <w:rsid w:val="00FE6BF4"/>
    <w:rsid w:val="00FE6C09"/>
    <w:rsid w:val="00FE7704"/>
    <w:rsid w:val="00FE795D"/>
    <w:rsid w:val="00FF1791"/>
    <w:rsid w:val="00FF3C13"/>
    <w:rsid w:val="00FF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B573B"/>
  <w15:docId w15:val="{14B1FD52-A50F-4AFC-B250-C0D5BAF1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link w:val="10"/>
    <w:qFormat/>
    <w:rsid w:val="00074D94"/>
    <w:pPr>
      <w:keepNext/>
      <w:outlineLvl w:val="0"/>
    </w:pPr>
    <w:rPr>
      <w:rFonts w:ascii="Cordia New" w:eastAsia="Cordia New" w:hAnsi="Cordia New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AC083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rsid w:val="00F57925"/>
    <w:rPr>
      <w:color w:val="800080"/>
      <w:u w:val="single"/>
    </w:rPr>
  </w:style>
  <w:style w:type="character" w:styleId="a4">
    <w:name w:val="Hyperlink"/>
    <w:rsid w:val="00C87E7C"/>
    <w:rPr>
      <w:color w:val="0000FF"/>
      <w:u w:val="single"/>
      <w:lang w:bidi="th-TH"/>
    </w:rPr>
  </w:style>
  <w:style w:type="paragraph" w:styleId="a5">
    <w:name w:val="header"/>
    <w:basedOn w:val="a"/>
    <w:link w:val="a6"/>
    <w:uiPriority w:val="99"/>
    <w:rsid w:val="00D6626B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D6626B"/>
  </w:style>
  <w:style w:type="paragraph" w:styleId="a8">
    <w:name w:val="footer"/>
    <w:basedOn w:val="a"/>
    <w:link w:val="a9"/>
    <w:uiPriority w:val="99"/>
    <w:rsid w:val="00D6626B"/>
    <w:pPr>
      <w:tabs>
        <w:tab w:val="center" w:pos="4153"/>
        <w:tab w:val="right" w:pos="8306"/>
      </w:tabs>
    </w:pPr>
  </w:style>
  <w:style w:type="paragraph" w:styleId="aa">
    <w:name w:val="Balloon Text"/>
    <w:basedOn w:val="a"/>
    <w:link w:val="ab"/>
    <w:rsid w:val="00BD2901"/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rsid w:val="00BD2901"/>
    <w:rPr>
      <w:rFonts w:ascii="Tahoma" w:hAnsi="Tahoma"/>
      <w:sz w:val="16"/>
    </w:rPr>
  </w:style>
  <w:style w:type="character" w:customStyle="1" w:styleId="10">
    <w:name w:val="หัวเรื่อง 1 อักขระ"/>
    <w:link w:val="1"/>
    <w:rsid w:val="00074D94"/>
    <w:rPr>
      <w:rFonts w:ascii="Cordia New" w:eastAsia="Cordia New" w:hAnsi="Cordia New"/>
      <w:sz w:val="32"/>
      <w:szCs w:val="32"/>
    </w:rPr>
  </w:style>
  <w:style w:type="paragraph" w:styleId="ac">
    <w:name w:val="No Spacing"/>
    <w:link w:val="ad"/>
    <w:uiPriority w:val="1"/>
    <w:qFormat/>
    <w:rsid w:val="00584476"/>
    <w:rPr>
      <w:rFonts w:ascii="Calibri" w:eastAsia="Calibri" w:hAnsi="Calibri"/>
      <w:sz w:val="22"/>
      <w:szCs w:val="28"/>
    </w:rPr>
  </w:style>
  <w:style w:type="table" w:styleId="ae">
    <w:name w:val="Table Grid"/>
    <w:basedOn w:val="a1"/>
    <w:uiPriority w:val="59"/>
    <w:rsid w:val="00A11E24"/>
    <w:rPr>
      <w:rFonts w:ascii="Calibri" w:eastAsia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">
    <w:name w:val="List Paragraph"/>
    <w:basedOn w:val="a"/>
    <w:uiPriority w:val="34"/>
    <w:qFormat/>
    <w:rsid w:val="00B05BC1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character" w:customStyle="1" w:styleId="ad">
    <w:name w:val="ไม่มีการเว้นระยะห่าง อักขระ"/>
    <w:link w:val="ac"/>
    <w:uiPriority w:val="1"/>
    <w:rsid w:val="00FC273C"/>
    <w:rPr>
      <w:rFonts w:ascii="Calibri" w:eastAsia="Calibri" w:hAnsi="Calibri"/>
      <w:sz w:val="22"/>
      <w:szCs w:val="28"/>
      <w:lang w:bidi="th-TH"/>
    </w:rPr>
  </w:style>
  <w:style w:type="character" w:customStyle="1" w:styleId="a9">
    <w:name w:val="ท้ายกระดาษ อักขระ"/>
    <w:link w:val="a8"/>
    <w:uiPriority w:val="99"/>
    <w:rsid w:val="00564D21"/>
    <w:rPr>
      <w:sz w:val="24"/>
      <w:szCs w:val="28"/>
    </w:rPr>
  </w:style>
  <w:style w:type="character" w:customStyle="1" w:styleId="a6">
    <w:name w:val="หัวกระดาษ อักขระ"/>
    <w:link w:val="a5"/>
    <w:uiPriority w:val="99"/>
    <w:rsid w:val="00FD478B"/>
    <w:rPr>
      <w:sz w:val="24"/>
      <w:szCs w:val="28"/>
    </w:rPr>
  </w:style>
  <w:style w:type="character" w:styleId="af0">
    <w:name w:val="Strong"/>
    <w:uiPriority w:val="22"/>
    <w:qFormat/>
    <w:rsid w:val="00690E39"/>
    <w:rPr>
      <w:b/>
      <w:bCs/>
    </w:rPr>
  </w:style>
  <w:style w:type="character" w:customStyle="1" w:styleId="20">
    <w:name w:val="หัวเรื่อง 2 อักขระ"/>
    <w:basedOn w:val="a0"/>
    <w:link w:val="2"/>
    <w:rsid w:val="00AC0832"/>
    <w:rPr>
      <w:rFonts w:asciiTheme="majorHAnsi" w:eastAsiaTheme="majorEastAsia" w:hAnsiTheme="majorHAnsi" w:cstheme="majorBidi"/>
      <w:b/>
      <w:bCs/>
      <w:i/>
      <w:iCs/>
      <w:sz w:val="28"/>
      <w:szCs w:val="35"/>
    </w:rPr>
  </w:style>
  <w:style w:type="paragraph" w:styleId="af1">
    <w:name w:val="Normal (Web)"/>
    <w:basedOn w:val="a"/>
    <w:uiPriority w:val="99"/>
    <w:unhideWhenUsed/>
    <w:rsid w:val="0040120D"/>
    <w:pPr>
      <w:spacing w:before="100" w:beforeAutospacing="1" w:after="100" w:afterAutospacing="1"/>
    </w:pPr>
    <w:rPr>
      <w:rFonts w:ascii="Angsana New" w:hAnsi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3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oftware\Thai_font\Templates\&#3627;&#3609;&#3633;&#3591;&#3626;&#3639;&#3629;&#3616;&#3634;&#3618;&#3651;&#3609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941E9-EA2C-478D-B9AC-50E5B1376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หนังสือภายใน</Template>
  <TotalTime>18</TotalTime>
  <Pages>2</Pages>
  <Words>420</Words>
  <Characters>4188</Characters>
  <Application>Microsoft Office Word</Application>
  <DocSecurity>0</DocSecurity>
  <Lines>93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SPM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7</cp:revision>
  <cp:lastPrinted>2024-06-20T06:51:00Z</cp:lastPrinted>
  <dcterms:created xsi:type="dcterms:W3CDTF">2025-03-11T11:20:00Z</dcterms:created>
  <dcterms:modified xsi:type="dcterms:W3CDTF">2025-03-11T11:38:00Z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63a401159e40c66515a753f935de728481f4bf7762193cc696b07d747f867686</vt:lpwstr>
  </property>
</Properties>
</file>